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E92A6" w14:textId="77777777" w:rsidR="008D58FB" w:rsidRDefault="008D58FB">
      <w:pPr>
        <w:rPr>
          <w:b/>
          <w:vanish/>
          <w:color w:val="FF0000"/>
        </w:rPr>
      </w:pPr>
      <w:r>
        <w:rPr>
          <w:b/>
          <w:vanish/>
          <w:color w:val="FF0000"/>
        </w:rPr>
        <w:t>Mit Hilfe des Buttons TabKopf können Sie eine Tabellenüberschift auf der nächsten Seite erstellen.</w:t>
      </w:r>
    </w:p>
    <w:p w14:paraId="69DCAC8A" w14:textId="77777777" w:rsidR="008D58FB" w:rsidRDefault="008D58FB">
      <w:pPr>
        <w:rPr>
          <w:b/>
          <w:vanish/>
          <w:color w:val="FF0000"/>
        </w:rPr>
      </w:pPr>
      <w:r>
        <w:rPr>
          <w:b/>
          <w:vanish/>
          <w:color w:val="FF0000"/>
        </w:rPr>
        <w:t>Dazu nach dem Seitenwechsel in die erste Tabellenzelle gehen und auf TabKopf klicken.</w:t>
      </w:r>
    </w:p>
    <w:tbl>
      <w:tblPr>
        <w:tblW w:w="0" w:type="auto"/>
        <w:tblLayout w:type="fixed"/>
        <w:tblCellMar>
          <w:left w:w="71" w:type="dxa"/>
          <w:right w:w="71" w:type="dxa"/>
        </w:tblCellMar>
        <w:tblLook w:val="0000" w:firstRow="0" w:lastRow="0" w:firstColumn="0" w:lastColumn="0" w:noHBand="0" w:noVBand="0"/>
      </w:tblPr>
      <w:tblGrid>
        <w:gridCol w:w="2339"/>
        <w:gridCol w:w="284"/>
        <w:gridCol w:w="7655"/>
      </w:tblGrid>
      <w:tr w:rsidR="008D58FB" w:rsidRPr="00777537" w14:paraId="5270CF34" w14:textId="77777777">
        <w:tc>
          <w:tcPr>
            <w:tcW w:w="2339" w:type="dxa"/>
            <w:tcBorders>
              <w:top w:val="single" w:sz="6" w:space="0" w:color="auto"/>
              <w:left w:val="single" w:sz="6" w:space="0" w:color="auto"/>
              <w:bottom w:val="single" w:sz="6" w:space="0" w:color="auto"/>
              <w:right w:val="single" w:sz="6" w:space="0" w:color="auto"/>
            </w:tcBorders>
          </w:tcPr>
          <w:p w14:paraId="51D419DA" w14:textId="77777777" w:rsidR="008D58FB" w:rsidRPr="00777537" w:rsidRDefault="008D58FB" w:rsidP="00AB204D">
            <w:r w:rsidRPr="00777537">
              <w:t>Aufgaben/</w:t>
            </w:r>
          </w:p>
          <w:p w14:paraId="50F0935D" w14:textId="77777777" w:rsidR="008D58FB" w:rsidRPr="00777537" w:rsidRDefault="00C47363">
            <w:pPr>
              <w:rPr>
                <w:rFonts w:ascii="Calibri" w:hAnsi="Calibri"/>
                <w:szCs w:val="22"/>
              </w:rPr>
            </w:pPr>
            <w:r>
              <w:rPr>
                <w:rFonts w:cs="Arial"/>
                <w:sz w:val="20"/>
              </w:rPr>
              <w:t>Ergebn</w:t>
            </w:r>
            <w:r w:rsidR="008D58FB" w:rsidRPr="00777537">
              <w:rPr>
                <w:rFonts w:cs="Arial"/>
                <w:sz w:val="20"/>
              </w:rPr>
              <w:t>isprotokoll</w:t>
            </w:r>
          </w:p>
        </w:tc>
        <w:tc>
          <w:tcPr>
            <w:tcW w:w="284" w:type="dxa"/>
            <w:tcBorders>
              <w:left w:val="nil"/>
            </w:tcBorders>
          </w:tcPr>
          <w:p w14:paraId="38524874" w14:textId="77777777" w:rsidR="008D58FB" w:rsidRPr="00777537" w:rsidRDefault="008D58FB">
            <w:pPr>
              <w:rPr>
                <w:rFonts w:ascii="Calibri" w:hAnsi="Calibri"/>
                <w:szCs w:val="22"/>
              </w:rPr>
            </w:pPr>
          </w:p>
        </w:tc>
        <w:tc>
          <w:tcPr>
            <w:tcW w:w="7655" w:type="dxa"/>
            <w:tcBorders>
              <w:top w:val="single" w:sz="6" w:space="0" w:color="auto"/>
              <w:left w:val="single" w:sz="6" w:space="0" w:color="auto"/>
              <w:bottom w:val="single" w:sz="6" w:space="0" w:color="auto"/>
              <w:right w:val="single" w:sz="6" w:space="0" w:color="auto"/>
            </w:tcBorders>
          </w:tcPr>
          <w:p w14:paraId="47B252AC" w14:textId="055E39FD" w:rsidR="008D58FB" w:rsidRPr="00777537" w:rsidRDefault="00CB3F8C">
            <w:pPr>
              <w:rPr>
                <w:rFonts w:ascii="Calibri" w:hAnsi="Calibri"/>
                <w:szCs w:val="22"/>
              </w:rPr>
            </w:pPr>
            <w:r w:rsidRPr="00777537">
              <w:rPr>
                <w:rFonts w:ascii="Calibri" w:hAnsi="Calibri"/>
                <w:szCs w:val="22"/>
              </w:rPr>
              <w:t>Sitzung de</w:t>
            </w:r>
            <w:r w:rsidR="0071205E" w:rsidRPr="00777537">
              <w:rPr>
                <w:rFonts w:ascii="Calibri" w:hAnsi="Calibri"/>
                <w:szCs w:val="22"/>
              </w:rPr>
              <w:t>s erweiterten Vorstands</w:t>
            </w:r>
            <w:r w:rsidR="005F1AA6">
              <w:rPr>
                <w:rFonts w:ascii="Calibri" w:hAnsi="Calibri"/>
                <w:szCs w:val="22"/>
              </w:rPr>
              <w:t xml:space="preserve"> vom</w:t>
            </w:r>
            <w:r w:rsidR="009B1937">
              <w:rPr>
                <w:rFonts w:ascii="Calibri" w:hAnsi="Calibri"/>
                <w:szCs w:val="22"/>
              </w:rPr>
              <w:t xml:space="preserve">  11.8.2020</w:t>
            </w:r>
          </w:p>
          <w:p w14:paraId="1F1A63BB" w14:textId="77777777" w:rsidR="008D58FB" w:rsidRPr="00777537" w:rsidRDefault="008D58FB">
            <w:pPr>
              <w:rPr>
                <w:rFonts w:ascii="Calibri" w:hAnsi="Calibri"/>
                <w:szCs w:val="22"/>
              </w:rPr>
            </w:pPr>
          </w:p>
        </w:tc>
      </w:tr>
    </w:tbl>
    <w:p w14:paraId="4CC9E8AA" w14:textId="77777777" w:rsidR="008D58FB" w:rsidRPr="00777537" w:rsidRDefault="008D58FB">
      <w:pPr>
        <w:rPr>
          <w:rFonts w:ascii="Calibri" w:hAnsi="Calibri"/>
          <w:szCs w:val="22"/>
        </w:rPr>
      </w:pPr>
    </w:p>
    <w:tbl>
      <w:tblPr>
        <w:tblW w:w="0" w:type="auto"/>
        <w:tblCellMar>
          <w:left w:w="71" w:type="dxa"/>
          <w:right w:w="71" w:type="dxa"/>
        </w:tblCellMar>
        <w:tblLook w:val="0000" w:firstRow="0" w:lastRow="0" w:firstColumn="0" w:lastColumn="0" w:noHBand="0" w:noVBand="0"/>
      </w:tblPr>
      <w:tblGrid>
        <w:gridCol w:w="8773"/>
        <w:gridCol w:w="148"/>
        <w:gridCol w:w="1302"/>
        <w:gridCol w:w="148"/>
      </w:tblGrid>
      <w:tr w:rsidR="00382379" w:rsidRPr="00777537" w14:paraId="6E96139E" w14:textId="77777777" w:rsidTr="00170787">
        <w:tc>
          <w:tcPr>
            <w:tcW w:w="0" w:type="auto"/>
            <w:tcBorders>
              <w:top w:val="single" w:sz="4" w:space="0" w:color="auto"/>
              <w:left w:val="single" w:sz="6" w:space="0" w:color="auto"/>
              <w:bottom w:val="single" w:sz="4" w:space="0" w:color="auto"/>
              <w:right w:val="single" w:sz="6" w:space="0" w:color="auto"/>
            </w:tcBorders>
          </w:tcPr>
          <w:p w14:paraId="0AE364AC" w14:textId="56D95197" w:rsidR="00506C55" w:rsidRDefault="00777537">
            <w:pPr>
              <w:rPr>
                <w:rFonts w:ascii="Calibri" w:hAnsi="Calibri"/>
                <w:szCs w:val="22"/>
              </w:rPr>
            </w:pPr>
            <w:r>
              <w:rPr>
                <w:rFonts w:ascii="Calibri" w:hAnsi="Calibri"/>
                <w:szCs w:val="22"/>
              </w:rPr>
              <w:t>Teilnehmer</w:t>
            </w:r>
            <w:r w:rsidR="009B1937">
              <w:rPr>
                <w:rFonts w:ascii="Calibri" w:hAnsi="Calibri"/>
                <w:szCs w:val="22"/>
              </w:rPr>
              <w:t xml:space="preserve">,  J. Michels, A. Tangen, K.-M. Müller, H. </w:t>
            </w:r>
            <w:proofErr w:type="spellStart"/>
            <w:r w:rsidR="009B1937">
              <w:rPr>
                <w:rFonts w:ascii="Calibri" w:hAnsi="Calibri"/>
                <w:szCs w:val="22"/>
              </w:rPr>
              <w:t>Telgkamp</w:t>
            </w:r>
            <w:proofErr w:type="spellEnd"/>
            <w:r w:rsidR="009B1937">
              <w:rPr>
                <w:rFonts w:ascii="Calibri" w:hAnsi="Calibri"/>
                <w:szCs w:val="22"/>
              </w:rPr>
              <w:t xml:space="preserve">, N. Eckert, A. Eckert, Cl. Manfraß, U. Manfraß, Kl. </w:t>
            </w:r>
            <w:proofErr w:type="spellStart"/>
            <w:r w:rsidR="009B1937">
              <w:rPr>
                <w:rFonts w:ascii="Calibri" w:hAnsi="Calibri"/>
                <w:szCs w:val="22"/>
              </w:rPr>
              <w:t>Müer</w:t>
            </w:r>
            <w:proofErr w:type="spellEnd"/>
            <w:r w:rsidR="009B1937">
              <w:rPr>
                <w:rFonts w:ascii="Calibri" w:hAnsi="Calibri"/>
                <w:szCs w:val="22"/>
              </w:rPr>
              <w:t xml:space="preserve">, </w:t>
            </w:r>
            <w:proofErr w:type="spellStart"/>
            <w:r w:rsidR="009B1937">
              <w:rPr>
                <w:rFonts w:ascii="Calibri" w:hAnsi="Calibri"/>
                <w:szCs w:val="22"/>
              </w:rPr>
              <w:t>H.Agnischock</w:t>
            </w:r>
            <w:proofErr w:type="spellEnd"/>
            <w:r w:rsidR="009B1937">
              <w:rPr>
                <w:rFonts w:ascii="Calibri" w:hAnsi="Calibri"/>
                <w:szCs w:val="22"/>
              </w:rPr>
              <w:t xml:space="preserve">, M. Gottschling, W. </w:t>
            </w:r>
            <w:proofErr w:type="spellStart"/>
            <w:r w:rsidR="009B1937">
              <w:rPr>
                <w:rFonts w:ascii="Calibri" w:hAnsi="Calibri"/>
                <w:szCs w:val="22"/>
              </w:rPr>
              <w:t>Juttner</w:t>
            </w:r>
            <w:proofErr w:type="spellEnd"/>
            <w:r w:rsidR="009B1937">
              <w:rPr>
                <w:rFonts w:ascii="Calibri" w:hAnsi="Calibri"/>
                <w:szCs w:val="22"/>
              </w:rPr>
              <w:t xml:space="preserve"> </w:t>
            </w:r>
          </w:p>
          <w:p w14:paraId="78EF9560" w14:textId="77777777" w:rsidR="009B1937" w:rsidRPr="00777537" w:rsidRDefault="009B1937">
            <w:pPr>
              <w:rPr>
                <w:rFonts w:ascii="Calibri" w:hAnsi="Calibri"/>
                <w:szCs w:val="22"/>
              </w:rPr>
            </w:pPr>
          </w:p>
        </w:tc>
        <w:tc>
          <w:tcPr>
            <w:tcW w:w="0" w:type="auto"/>
            <w:tcBorders>
              <w:left w:val="nil"/>
            </w:tcBorders>
          </w:tcPr>
          <w:p w14:paraId="1A4278FE" w14:textId="77777777" w:rsidR="00506C55" w:rsidRPr="00777537" w:rsidRDefault="00506C55">
            <w:pPr>
              <w:rPr>
                <w:rFonts w:ascii="Calibri" w:hAnsi="Calibri"/>
                <w:b/>
                <w:szCs w:val="22"/>
              </w:rPr>
            </w:pPr>
          </w:p>
        </w:tc>
        <w:tc>
          <w:tcPr>
            <w:tcW w:w="0" w:type="auto"/>
            <w:tcBorders>
              <w:top w:val="single" w:sz="4" w:space="0" w:color="auto"/>
              <w:left w:val="single" w:sz="6" w:space="0" w:color="auto"/>
              <w:bottom w:val="single" w:sz="4" w:space="0" w:color="auto"/>
            </w:tcBorders>
          </w:tcPr>
          <w:p w14:paraId="03285828" w14:textId="24BE3D18" w:rsidR="00382379" w:rsidRDefault="00104FBE" w:rsidP="003F43FE">
            <w:pPr>
              <w:rPr>
                <w:rFonts w:ascii="Calibri" w:hAnsi="Calibri"/>
                <w:szCs w:val="22"/>
              </w:rPr>
            </w:pPr>
            <w:r>
              <w:rPr>
                <w:rFonts w:ascii="Calibri" w:hAnsi="Calibri"/>
                <w:szCs w:val="22"/>
              </w:rPr>
              <w:t xml:space="preserve"> </w:t>
            </w:r>
          </w:p>
          <w:p w14:paraId="3DCAACA1" w14:textId="77777777" w:rsidR="00506C55" w:rsidRPr="00777537" w:rsidRDefault="00065D30" w:rsidP="00526F21">
            <w:pPr>
              <w:rPr>
                <w:rFonts w:ascii="Calibri" w:hAnsi="Calibri"/>
                <w:szCs w:val="22"/>
              </w:rPr>
            </w:pPr>
            <w:r>
              <w:rPr>
                <w:rFonts w:ascii="Calibri" w:hAnsi="Calibri"/>
                <w:szCs w:val="22"/>
              </w:rPr>
              <w:t>Entschuldig</w:t>
            </w:r>
            <w:r w:rsidR="00FC4B56">
              <w:rPr>
                <w:rFonts w:ascii="Calibri" w:hAnsi="Calibri"/>
                <w:szCs w:val="22"/>
              </w:rPr>
              <w:t>t:</w:t>
            </w:r>
            <w:r w:rsidR="005F1AA6">
              <w:rPr>
                <w:rFonts w:ascii="Calibri" w:hAnsi="Calibri"/>
                <w:szCs w:val="22"/>
              </w:rPr>
              <w:t xml:space="preserve"> </w:t>
            </w:r>
          </w:p>
        </w:tc>
        <w:tc>
          <w:tcPr>
            <w:tcW w:w="0" w:type="auto"/>
            <w:tcBorders>
              <w:top w:val="single" w:sz="4" w:space="0" w:color="auto"/>
              <w:bottom w:val="single" w:sz="4" w:space="0" w:color="auto"/>
              <w:right w:val="single" w:sz="6" w:space="0" w:color="auto"/>
            </w:tcBorders>
          </w:tcPr>
          <w:p w14:paraId="234D7BE0" w14:textId="77777777" w:rsidR="00506C55" w:rsidRPr="00777537" w:rsidRDefault="00506C55" w:rsidP="0071205E">
            <w:pPr>
              <w:rPr>
                <w:rFonts w:ascii="Calibri" w:hAnsi="Calibri"/>
                <w:szCs w:val="22"/>
              </w:rPr>
            </w:pPr>
          </w:p>
        </w:tc>
      </w:tr>
      <w:tr w:rsidR="00382379" w:rsidRPr="00777537" w14:paraId="65663E8F" w14:textId="77777777" w:rsidTr="00170787">
        <w:tc>
          <w:tcPr>
            <w:tcW w:w="0" w:type="auto"/>
          </w:tcPr>
          <w:p w14:paraId="0E7B8D09" w14:textId="6A1BE66B" w:rsidR="00506C55" w:rsidRPr="00777537" w:rsidRDefault="00506C55">
            <w:pPr>
              <w:rPr>
                <w:rFonts w:ascii="Calibri" w:hAnsi="Calibri"/>
                <w:szCs w:val="22"/>
              </w:rPr>
            </w:pPr>
            <w:r w:rsidRPr="00777537">
              <w:rPr>
                <w:rFonts w:ascii="Calibri" w:hAnsi="Calibri"/>
                <w:szCs w:val="22"/>
              </w:rPr>
              <w:t>Zeit</w:t>
            </w:r>
            <w:r w:rsidR="009B1937">
              <w:rPr>
                <w:rFonts w:ascii="Calibri" w:hAnsi="Calibri"/>
                <w:szCs w:val="22"/>
              </w:rPr>
              <w:t xml:space="preserve">     Beginn: 19.30h</w:t>
            </w:r>
          </w:p>
        </w:tc>
        <w:tc>
          <w:tcPr>
            <w:tcW w:w="0" w:type="auto"/>
          </w:tcPr>
          <w:p w14:paraId="34DE56D4" w14:textId="77777777" w:rsidR="00506C55" w:rsidRPr="00777537" w:rsidRDefault="00506C55">
            <w:pPr>
              <w:rPr>
                <w:rFonts w:ascii="Calibri" w:hAnsi="Calibri"/>
                <w:b/>
                <w:szCs w:val="22"/>
              </w:rPr>
            </w:pPr>
          </w:p>
        </w:tc>
        <w:tc>
          <w:tcPr>
            <w:tcW w:w="0" w:type="auto"/>
          </w:tcPr>
          <w:p w14:paraId="63339537" w14:textId="27720270" w:rsidR="00506C55" w:rsidRDefault="00506C55" w:rsidP="00BC4E7C">
            <w:pPr>
              <w:rPr>
                <w:rFonts w:ascii="Calibri" w:hAnsi="Calibri"/>
                <w:szCs w:val="22"/>
              </w:rPr>
            </w:pPr>
          </w:p>
          <w:p w14:paraId="50B5E492" w14:textId="7BD63170" w:rsidR="00FA4169" w:rsidRPr="00777537" w:rsidRDefault="00FA4169" w:rsidP="00BC4E7C">
            <w:pPr>
              <w:rPr>
                <w:rFonts w:ascii="Calibri" w:hAnsi="Calibri"/>
                <w:szCs w:val="22"/>
              </w:rPr>
            </w:pPr>
          </w:p>
        </w:tc>
        <w:tc>
          <w:tcPr>
            <w:tcW w:w="0" w:type="auto"/>
          </w:tcPr>
          <w:p w14:paraId="6D0EA1E8" w14:textId="77777777" w:rsidR="00506C55" w:rsidRPr="00777537" w:rsidRDefault="00506C55">
            <w:pPr>
              <w:rPr>
                <w:rFonts w:ascii="Calibri" w:hAnsi="Calibri"/>
                <w:szCs w:val="22"/>
              </w:rPr>
            </w:pPr>
          </w:p>
        </w:tc>
      </w:tr>
    </w:tbl>
    <w:p w14:paraId="1E7AE8C4" w14:textId="77777777" w:rsidR="008D58FB" w:rsidRPr="00777537" w:rsidRDefault="008D58FB" w:rsidP="00F00A36">
      <w:pPr>
        <w:jc w:val="center"/>
        <w:rPr>
          <w:rFonts w:ascii="Calibri" w:hAnsi="Calibri"/>
          <w:b/>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97"/>
        <w:gridCol w:w="5811"/>
        <w:gridCol w:w="1560"/>
        <w:gridCol w:w="850"/>
        <w:gridCol w:w="1560"/>
      </w:tblGrid>
      <w:tr w:rsidR="008D58FB" w:rsidRPr="00777537" w14:paraId="54054E84" w14:textId="77777777" w:rsidTr="00A57550">
        <w:tc>
          <w:tcPr>
            <w:tcW w:w="497" w:type="dxa"/>
            <w:shd w:val="pct10" w:color="auto" w:fill="auto"/>
          </w:tcPr>
          <w:p w14:paraId="6C40617F" w14:textId="77777777" w:rsidR="008D58FB" w:rsidRPr="00777537" w:rsidRDefault="008D58FB">
            <w:pPr>
              <w:rPr>
                <w:rFonts w:ascii="Calibri" w:hAnsi="Calibri"/>
                <w:szCs w:val="22"/>
              </w:rPr>
            </w:pPr>
            <w:r w:rsidRPr="00777537">
              <w:rPr>
                <w:rFonts w:ascii="Calibri" w:hAnsi="Calibri"/>
                <w:szCs w:val="22"/>
              </w:rPr>
              <w:t>Top</w:t>
            </w:r>
          </w:p>
        </w:tc>
        <w:tc>
          <w:tcPr>
            <w:tcW w:w="5811" w:type="dxa"/>
            <w:shd w:val="pct10" w:color="auto" w:fill="auto"/>
          </w:tcPr>
          <w:p w14:paraId="7CE92B1C" w14:textId="77777777" w:rsidR="008D58FB" w:rsidRPr="00777537" w:rsidRDefault="008D58FB">
            <w:pPr>
              <w:rPr>
                <w:rFonts w:ascii="Calibri" w:hAnsi="Calibri"/>
                <w:szCs w:val="22"/>
              </w:rPr>
            </w:pPr>
            <w:r w:rsidRPr="00777537">
              <w:rPr>
                <w:rFonts w:ascii="Calibri" w:hAnsi="Calibri"/>
                <w:szCs w:val="22"/>
              </w:rPr>
              <w:t>Aufgabe / Ergebnis / Entscheid</w:t>
            </w:r>
          </w:p>
          <w:p w14:paraId="1827D99E" w14:textId="77777777" w:rsidR="008D58FB" w:rsidRPr="00777537" w:rsidRDefault="008D58FB">
            <w:pPr>
              <w:rPr>
                <w:rFonts w:ascii="Calibri" w:hAnsi="Calibri"/>
                <w:szCs w:val="22"/>
              </w:rPr>
            </w:pPr>
            <w:r w:rsidRPr="00777537">
              <w:rPr>
                <w:rFonts w:ascii="Calibri" w:hAnsi="Calibri"/>
                <w:szCs w:val="22"/>
              </w:rPr>
              <w:t>(Was, wie, wo, warum?)</w:t>
            </w:r>
          </w:p>
        </w:tc>
        <w:tc>
          <w:tcPr>
            <w:tcW w:w="1560" w:type="dxa"/>
            <w:shd w:val="pct10" w:color="auto" w:fill="auto"/>
          </w:tcPr>
          <w:p w14:paraId="4BD45365" w14:textId="77777777" w:rsidR="008D58FB" w:rsidRPr="00777537" w:rsidRDefault="008D58FB">
            <w:pPr>
              <w:rPr>
                <w:rFonts w:ascii="Calibri" w:hAnsi="Calibri"/>
                <w:szCs w:val="22"/>
              </w:rPr>
            </w:pPr>
            <w:r w:rsidRPr="00777537">
              <w:rPr>
                <w:rFonts w:ascii="Calibri" w:hAnsi="Calibri"/>
                <w:szCs w:val="22"/>
              </w:rPr>
              <w:t>Name des(r)</w:t>
            </w:r>
          </w:p>
          <w:p w14:paraId="2B903118" w14:textId="77777777" w:rsidR="008D58FB" w:rsidRPr="00777537" w:rsidRDefault="008D58FB">
            <w:pPr>
              <w:rPr>
                <w:rFonts w:ascii="Calibri" w:hAnsi="Calibri"/>
                <w:szCs w:val="22"/>
              </w:rPr>
            </w:pPr>
            <w:r w:rsidRPr="00777537">
              <w:rPr>
                <w:rFonts w:ascii="Calibri" w:hAnsi="Calibri"/>
                <w:szCs w:val="22"/>
              </w:rPr>
              <w:t>Verantwortlichen und Bereich</w:t>
            </w:r>
          </w:p>
        </w:tc>
        <w:tc>
          <w:tcPr>
            <w:tcW w:w="850" w:type="dxa"/>
            <w:shd w:val="pct10" w:color="auto" w:fill="auto"/>
          </w:tcPr>
          <w:p w14:paraId="55B832AB" w14:textId="77777777" w:rsidR="008D58FB" w:rsidRPr="00777537" w:rsidRDefault="008D58FB">
            <w:pPr>
              <w:rPr>
                <w:rFonts w:ascii="Calibri" w:hAnsi="Calibri"/>
                <w:szCs w:val="22"/>
              </w:rPr>
            </w:pPr>
            <w:r w:rsidRPr="00777537">
              <w:rPr>
                <w:rFonts w:ascii="Calibri" w:hAnsi="Calibri"/>
                <w:szCs w:val="22"/>
              </w:rPr>
              <w:t>Termin</w:t>
            </w:r>
          </w:p>
          <w:p w14:paraId="167CB8DE" w14:textId="77777777" w:rsidR="008D58FB" w:rsidRPr="00777537" w:rsidRDefault="008D58FB">
            <w:pPr>
              <w:rPr>
                <w:rFonts w:ascii="Calibri" w:hAnsi="Calibri"/>
                <w:szCs w:val="22"/>
              </w:rPr>
            </w:pPr>
          </w:p>
        </w:tc>
        <w:tc>
          <w:tcPr>
            <w:tcW w:w="1560" w:type="dxa"/>
            <w:shd w:val="pct10" w:color="auto" w:fill="auto"/>
          </w:tcPr>
          <w:p w14:paraId="49CCE1F5" w14:textId="77777777" w:rsidR="008D58FB" w:rsidRPr="00777537" w:rsidRDefault="008D58FB">
            <w:pPr>
              <w:rPr>
                <w:rFonts w:ascii="Calibri" w:hAnsi="Calibri"/>
                <w:szCs w:val="22"/>
              </w:rPr>
            </w:pPr>
            <w:r w:rsidRPr="00777537">
              <w:rPr>
                <w:rFonts w:ascii="Calibri" w:hAnsi="Calibri"/>
                <w:szCs w:val="22"/>
              </w:rPr>
              <w:t>Resultat der Aufgabe / Bemerkungen in Stichworten</w:t>
            </w:r>
          </w:p>
        </w:tc>
      </w:tr>
      <w:tr w:rsidR="008D58FB" w:rsidRPr="00777537" w14:paraId="465571EC" w14:textId="77777777" w:rsidTr="00A57550">
        <w:tc>
          <w:tcPr>
            <w:tcW w:w="497" w:type="dxa"/>
          </w:tcPr>
          <w:p w14:paraId="6AA207F9" w14:textId="4B638B89" w:rsidR="008D58FB" w:rsidRPr="00777537" w:rsidRDefault="009B1937">
            <w:pPr>
              <w:rPr>
                <w:rFonts w:ascii="Calibri" w:hAnsi="Calibri"/>
                <w:szCs w:val="22"/>
              </w:rPr>
            </w:pPr>
            <w:bookmarkStart w:id="0" w:name="Start"/>
            <w:bookmarkEnd w:id="0"/>
            <w:r>
              <w:rPr>
                <w:rFonts w:ascii="Calibri" w:hAnsi="Calibri"/>
                <w:szCs w:val="22"/>
              </w:rPr>
              <w:t xml:space="preserve"> 1</w:t>
            </w:r>
          </w:p>
          <w:p w14:paraId="6518DC7B" w14:textId="77777777" w:rsidR="00D631F1" w:rsidRPr="00777537" w:rsidRDefault="00D631F1">
            <w:pPr>
              <w:rPr>
                <w:rFonts w:ascii="Calibri" w:hAnsi="Calibri"/>
                <w:szCs w:val="22"/>
              </w:rPr>
            </w:pPr>
          </w:p>
          <w:p w14:paraId="05CF52A6" w14:textId="7589BB62" w:rsidR="008B43A9" w:rsidRDefault="008D58FB">
            <w:pPr>
              <w:rPr>
                <w:rFonts w:ascii="Calibri" w:hAnsi="Calibri"/>
                <w:szCs w:val="22"/>
              </w:rPr>
            </w:pPr>
            <w:r w:rsidRPr="00777537">
              <w:rPr>
                <w:rFonts w:ascii="Calibri" w:hAnsi="Calibri"/>
                <w:szCs w:val="22"/>
              </w:rPr>
              <w:t xml:space="preserve"> </w:t>
            </w:r>
            <w:r w:rsidR="009B1937">
              <w:rPr>
                <w:rFonts w:ascii="Calibri" w:hAnsi="Calibri"/>
                <w:szCs w:val="22"/>
              </w:rPr>
              <w:t>2</w:t>
            </w:r>
          </w:p>
          <w:p w14:paraId="7DA2565C" w14:textId="51CAC93D" w:rsidR="008D58FB" w:rsidRPr="00777537" w:rsidRDefault="008D58FB">
            <w:pPr>
              <w:rPr>
                <w:rFonts w:ascii="Calibri" w:hAnsi="Calibri"/>
                <w:szCs w:val="22"/>
              </w:rPr>
            </w:pPr>
          </w:p>
          <w:p w14:paraId="57D80021" w14:textId="77777777" w:rsidR="00526F21" w:rsidRDefault="00526F21">
            <w:pPr>
              <w:rPr>
                <w:rFonts w:ascii="Calibri" w:hAnsi="Calibri"/>
                <w:szCs w:val="22"/>
              </w:rPr>
            </w:pPr>
          </w:p>
          <w:p w14:paraId="40B17757" w14:textId="63CCE1CC" w:rsidR="001A7DE8" w:rsidRDefault="001A7DE8">
            <w:pPr>
              <w:rPr>
                <w:rFonts w:ascii="Calibri" w:hAnsi="Calibri"/>
                <w:szCs w:val="22"/>
              </w:rPr>
            </w:pPr>
          </w:p>
          <w:p w14:paraId="733C17A0" w14:textId="77777777" w:rsidR="00197163" w:rsidRDefault="00197163">
            <w:pPr>
              <w:rPr>
                <w:rFonts w:ascii="Calibri" w:hAnsi="Calibri"/>
                <w:szCs w:val="22"/>
              </w:rPr>
            </w:pPr>
          </w:p>
          <w:p w14:paraId="636338DA" w14:textId="77777777" w:rsidR="00197163" w:rsidRDefault="00197163">
            <w:pPr>
              <w:rPr>
                <w:rFonts w:ascii="Calibri" w:hAnsi="Calibri"/>
                <w:szCs w:val="22"/>
              </w:rPr>
            </w:pPr>
          </w:p>
          <w:p w14:paraId="7088FA67" w14:textId="77777777" w:rsidR="00197163" w:rsidRDefault="00197163">
            <w:pPr>
              <w:rPr>
                <w:rFonts w:ascii="Calibri" w:hAnsi="Calibri"/>
                <w:szCs w:val="22"/>
              </w:rPr>
            </w:pPr>
          </w:p>
          <w:p w14:paraId="51FB413F" w14:textId="77777777" w:rsidR="00197163" w:rsidRDefault="00197163">
            <w:pPr>
              <w:rPr>
                <w:rFonts w:ascii="Calibri" w:hAnsi="Calibri"/>
                <w:szCs w:val="22"/>
              </w:rPr>
            </w:pPr>
          </w:p>
          <w:p w14:paraId="2F02E33B" w14:textId="77777777" w:rsidR="00D70BC4" w:rsidRDefault="00D70BC4">
            <w:pPr>
              <w:rPr>
                <w:rFonts w:ascii="Calibri" w:hAnsi="Calibri"/>
                <w:szCs w:val="22"/>
              </w:rPr>
            </w:pPr>
          </w:p>
          <w:p w14:paraId="1CD42401" w14:textId="77777777" w:rsidR="00197163" w:rsidRDefault="00197163">
            <w:pPr>
              <w:rPr>
                <w:rFonts w:ascii="Calibri" w:hAnsi="Calibri"/>
                <w:szCs w:val="22"/>
              </w:rPr>
            </w:pPr>
          </w:p>
          <w:p w14:paraId="1175FE7A" w14:textId="77777777" w:rsidR="00BD5B22" w:rsidRDefault="00BD5B22">
            <w:pPr>
              <w:rPr>
                <w:rFonts w:ascii="Calibri" w:hAnsi="Calibri"/>
                <w:szCs w:val="22"/>
              </w:rPr>
            </w:pPr>
          </w:p>
          <w:p w14:paraId="7CEC5D2E" w14:textId="77777777" w:rsidR="00E417CC" w:rsidRDefault="001833D4">
            <w:pPr>
              <w:rPr>
                <w:rFonts w:ascii="Calibri" w:hAnsi="Calibri"/>
                <w:szCs w:val="22"/>
              </w:rPr>
            </w:pPr>
            <w:r>
              <w:rPr>
                <w:rFonts w:ascii="Calibri" w:hAnsi="Calibri"/>
                <w:szCs w:val="22"/>
              </w:rPr>
              <w:t xml:space="preserve"> </w:t>
            </w:r>
          </w:p>
          <w:p w14:paraId="5DD90341" w14:textId="77777777" w:rsidR="00E417CC" w:rsidRDefault="00E417CC">
            <w:pPr>
              <w:rPr>
                <w:rFonts w:ascii="Calibri" w:hAnsi="Calibri"/>
                <w:szCs w:val="22"/>
              </w:rPr>
            </w:pPr>
          </w:p>
          <w:p w14:paraId="1F4DBBC8" w14:textId="695EBDCF" w:rsidR="00372685" w:rsidRDefault="00E417CC">
            <w:pPr>
              <w:rPr>
                <w:rFonts w:ascii="Calibri" w:hAnsi="Calibri"/>
                <w:szCs w:val="22"/>
              </w:rPr>
            </w:pPr>
            <w:r>
              <w:rPr>
                <w:rFonts w:ascii="Calibri" w:hAnsi="Calibri"/>
                <w:szCs w:val="22"/>
              </w:rPr>
              <w:t>3.</w:t>
            </w:r>
          </w:p>
          <w:p w14:paraId="0429A434" w14:textId="77777777" w:rsidR="00372685" w:rsidRDefault="00372685">
            <w:pPr>
              <w:rPr>
                <w:rFonts w:ascii="Calibri" w:hAnsi="Calibri"/>
                <w:szCs w:val="22"/>
              </w:rPr>
            </w:pPr>
          </w:p>
          <w:p w14:paraId="4C8D0960" w14:textId="77777777" w:rsidR="00372685" w:rsidRDefault="00372685">
            <w:pPr>
              <w:rPr>
                <w:rFonts w:ascii="Calibri" w:hAnsi="Calibri"/>
                <w:szCs w:val="22"/>
              </w:rPr>
            </w:pPr>
          </w:p>
          <w:p w14:paraId="59AD8157" w14:textId="77777777" w:rsidR="00372685" w:rsidRDefault="00372685">
            <w:pPr>
              <w:rPr>
                <w:rFonts w:ascii="Calibri" w:hAnsi="Calibri"/>
                <w:szCs w:val="22"/>
              </w:rPr>
            </w:pPr>
          </w:p>
          <w:p w14:paraId="7047BBCC" w14:textId="4307EC63" w:rsidR="00372685" w:rsidRDefault="00EB0444">
            <w:pPr>
              <w:rPr>
                <w:rFonts w:ascii="Calibri" w:hAnsi="Calibri"/>
                <w:szCs w:val="22"/>
              </w:rPr>
            </w:pPr>
            <w:r>
              <w:rPr>
                <w:rFonts w:ascii="Calibri" w:hAnsi="Calibri"/>
                <w:szCs w:val="22"/>
              </w:rPr>
              <w:t xml:space="preserve"> </w:t>
            </w:r>
          </w:p>
          <w:p w14:paraId="113F2B2A" w14:textId="77777777" w:rsidR="00372685" w:rsidRDefault="00372685">
            <w:pPr>
              <w:rPr>
                <w:rFonts w:ascii="Calibri" w:hAnsi="Calibri"/>
                <w:szCs w:val="22"/>
              </w:rPr>
            </w:pPr>
          </w:p>
          <w:p w14:paraId="3F67A141" w14:textId="77777777" w:rsidR="00372685" w:rsidRDefault="00372685">
            <w:pPr>
              <w:rPr>
                <w:rFonts w:ascii="Calibri" w:hAnsi="Calibri"/>
                <w:szCs w:val="22"/>
              </w:rPr>
            </w:pPr>
          </w:p>
          <w:p w14:paraId="05A220E5" w14:textId="77777777" w:rsidR="00372685" w:rsidRDefault="00372685">
            <w:pPr>
              <w:rPr>
                <w:rFonts w:ascii="Calibri" w:hAnsi="Calibri"/>
                <w:szCs w:val="22"/>
              </w:rPr>
            </w:pPr>
          </w:p>
          <w:p w14:paraId="37D4A258" w14:textId="22046B82" w:rsidR="00372685" w:rsidRDefault="001A58FC">
            <w:pPr>
              <w:rPr>
                <w:rFonts w:ascii="Calibri" w:hAnsi="Calibri"/>
                <w:szCs w:val="22"/>
              </w:rPr>
            </w:pPr>
            <w:r>
              <w:rPr>
                <w:rFonts w:ascii="Calibri" w:hAnsi="Calibri"/>
                <w:szCs w:val="22"/>
              </w:rPr>
              <w:t xml:space="preserve"> </w:t>
            </w:r>
          </w:p>
          <w:p w14:paraId="6A30269B" w14:textId="77777777" w:rsidR="00EF2ACD" w:rsidRDefault="00EF2ACD">
            <w:pPr>
              <w:rPr>
                <w:rFonts w:ascii="Calibri" w:hAnsi="Calibri"/>
                <w:szCs w:val="22"/>
              </w:rPr>
            </w:pPr>
          </w:p>
          <w:p w14:paraId="0A7CA00F" w14:textId="77777777" w:rsidR="00EF2ACD" w:rsidRDefault="00EF2ACD">
            <w:pPr>
              <w:rPr>
                <w:rFonts w:ascii="Calibri" w:hAnsi="Calibri"/>
                <w:szCs w:val="22"/>
              </w:rPr>
            </w:pPr>
          </w:p>
          <w:p w14:paraId="438CD667" w14:textId="77777777" w:rsidR="00E417CC" w:rsidRDefault="00E417CC">
            <w:pPr>
              <w:rPr>
                <w:rFonts w:ascii="Calibri" w:hAnsi="Calibri"/>
                <w:szCs w:val="22"/>
              </w:rPr>
            </w:pPr>
          </w:p>
          <w:p w14:paraId="538BEEBE" w14:textId="77777777" w:rsidR="00E417CC" w:rsidRDefault="00E417CC">
            <w:pPr>
              <w:rPr>
                <w:rFonts w:ascii="Calibri" w:hAnsi="Calibri"/>
                <w:szCs w:val="22"/>
              </w:rPr>
            </w:pPr>
          </w:p>
          <w:p w14:paraId="18F2C9CA" w14:textId="77777777" w:rsidR="00E417CC" w:rsidRDefault="00E417CC">
            <w:pPr>
              <w:rPr>
                <w:rFonts w:ascii="Calibri" w:hAnsi="Calibri"/>
                <w:szCs w:val="22"/>
              </w:rPr>
            </w:pPr>
          </w:p>
          <w:p w14:paraId="41538334" w14:textId="06F7053E" w:rsidR="00E417CC" w:rsidRDefault="00E417CC">
            <w:pPr>
              <w:rPr>
                <w:rFonts w:ascii="Calibri" w:hAnsi="Calibri"/>
                <w:szCs w:val="22"/>
              </w:rPr>
            </w:pPr>
            <w:r>
              <w:rPr>
                <w:rFonts w:ascii="Calibri" w:hAnsi="Calibri"/>
                <w:szCs w:val="22"/>
              </w:rPr>
              <w:t>4.</w:t>
            </w:r>
          </w:p>
          <w:p w14:paraId="4D90C64F" w14:textId="461493AC" w:rsidR="00E417CC" w:rsidRDefault="00E417CC">
            <w:pPr>
              <w:rPr>
                <w:rFonts w:ascii="Calibri" w:hAnsi="Calibri"/>
                <w:szCs w:val="22"/>
              </w:rPr>
            </w:pPr>
          </w:p>
          <w:p w14:paraId="1E72188F" w14:textId="1A24EF15" w:rsidR="00E417CC" w:rsidRDefault="00E417CC">
            <w:pPr>
              <w:rPr>
                <w:rFonts w:ascii="Calibri" w:hAnsi="Calibri"/>
                <w:szCs w:val="22"/>
              </w:rPr>
            </w:pPr>
          </w:p>
          <w:p w14:paraId="15F4B6E6" w14:textId="681946DB" w:rsidR="00E417CC" w:rsidRDefault="00E417CC">
            <w:pPr>
              <w:rPr>
                <w:rFonts w:ascii="Calibri" w:hAnsi="Calibri"/>
                <w:szCs w:val="22"/>
              </w:rPr>
            </w:pPr>
          </w:p>
          <w:p w14:paraId="2CC02D54" w14:textId="6397CD53" w:rsidR="00E417CC" w:rsidRDefault="00E417CC">
            <w:pPr>
              <w:rPr>
                <w:rFonts w:ascii="Calibri" w:hAnsi="Calibri"/>
                <w:szCs w:val="22"/>
              </w:rPr>
            </w:pPr>
          </w:p>
          <w:p w14:paraId="51ACD2E0" w14:textId="4640DD20" w:rsidR="00E417CC" w:rsidRDefault="00E417CC">
            <w:pPr>
              <w:rPr>
                <w:rFonts w:ascii="Calibri" w:hAnsi="Calibri"/>
                <w:szCs w:val="22"/>
              </w:rPr>
            </w:pPr>
            <w:r>
              <w:rPr>
                <w:rFonts w:ascii="Calibri" w:hAnsi="Calibri"/>
                <w:szCs w:val="22"/>
              </w:rPr>
              <w:t>5.</w:t>
            </w:r>
          </w:p>
          <w:p w14:paraId="5445E72B" w14:textId="0D278CDC" w:rsidR="00E417CC" w:rsidRPr="00777537" w:rsidRDefault="00E417CC">
            <w:pPr>
              <w:rPr>
                <w:rFonts w:ascii="Calibri" w:hAnsi="Calibri"/>
                <w:szCs w:val="22"/>
              </w:rPr>
            </w:pPr>
          </w:p>
        </w:tc>
        <w:tc>
          <w:tcPr>
            <w:tcW w:w="5811" w:type="dxa"/>
          </w:tcPr>
          <w:p w14:paraId="04904676" w14:textId="1DAA2DB2" w:rsidR="00036F86" w:rsidRDefault="009B1937" w:rsidP="00104FBE">
            <w:pPr>
              <w:pStyle w:val="berschrift4"/>
              <w:rPr>
                <w:rFonts w:cs="Arial"/>
                <w:b w:val="0"/>
                <w:sz w:val="22"/>
                <w:szCs w:val="22"/>
              </w:rPr>
            </w:pPr>
            <w:r>
              <w:rPr>
                <w:rFonts w:cs="Arial"/>
                <w:b w:val="0"/>
                <w:sz w:val="22"/>
                <w:szCs w:val="22"/>
              </w:rPr>
              <w:t>Das Protokoll vom 16.6.20 wird einstimmig genehmigt.</w:t>
            </w:r>
          </w:p>
          <w:p w14:paraId="44ECD97E" w14:textId="77777777" w:rsidR="009B1937" w:rsidRDefault="009B1937" w:rsidP="009B1937"/>
          <w:p w14:paraId="09E6C7C0" w14:textId="416FE59F" w:rsidR="009B1937" w:rsidRDefault="009B1937" w:rsidP="009B1937">
            <w:r>
              <w:t xml:space="preserve">Herr Michels berichtet über ein Treffen mit Frau Nöh am 1.7.20. Ein Film ist gezeigt worden, er soll später auch hier gezeigt werden. Es folgt noch ein weiteres Treffen. In der Ausstellung sollen Werkabschnitte mit kleinen Textpassagen gezeigt werden. Es wird eine sehr persönliche Ausstellung sein. </w:t>
            </w:r>
          </w:p>
          <w:p w14:paraId="7CD2E1B5" w14:textId="77777777" w:rsidR="001833D4" w:rsidRDefault="001833D4" w:rsidP="009B1937">
            <w:r>
              <w:t xml:space="preserve">Das Plakat liegt bereits vor, es werden insgesamt 3 Leihgaben gezeigt. </w:t>
            </w:r>
          </w:p>
          <w:p w14:paraId="4129E5F3" w14:textId="77777777" w:rsidR="001833D4" w:rsidRDefault="001833D4" w:rsidP="009B1937"/>
          <w:p w14:paraId="4977A3F6" w14:textId="0110BFD9" w:rsidR="001833D4" w:rsidRDefault="001833D4" w:rsidP="009B1937">
            <w:r>
              <w:t xml:space="preserve">Bei Janosch </w:t>
            </w:r>
            <w:r w:rsidR="00E417CC">
              <w:t xml:space="preserve">-auch </w:t>
            </w:r>
            <w:r>
              <w:t xml:space="preserve">für Erwachsene gibt es keine weiteren Neuigkeiten. </w:t>
            </w:r>
          </w:p>
          <w:p w14:paraId="7F7CB76D" w14:textId="77777777" w:rsidR="001833D4" w:rsidRDefault="001833D4" w:rsidP="009B1937"/>
          <w:p w14:paraId="3CA36CFD" w14:textId="056C6F28" w:rsidR="001833D4" w:rsidRDefault="001833D4" w:rsidP="009B1937">
            <w:r>
              <w:t xml:space="preserve">22.11.20 </w:t>
            </w:r>
            <w:proofErr w:type="spellStart"/>
            <w:r>
              <w:t>Kirmis</w:t>
            </w:r>
            <w:proofErr w:type="spellEnd"/>
            <w:r>
              <w:t xml:space="preserve">-Vortrag geplant in der Goethe Mensa. </w:t>
            </w:r>
          </w:p>
          <w:p w14:paraId="2BF0FF9D" w14:textId="77777777" w:rsidR="001833D4" w:rsidRDefault="001833D4" w:rsidP="009B1937"/>
          <w:p w14:paraId="0746A640" w14:textId="2B2948CE" w:rsidR="00FD4476" w:rsidRDefault="001833D4" w:rsidP="009B1937">
            <w:r>
              <w:t xml:space="preserve">6.3. – 2.5.21 T. Schulten Titel der Ausstellung: </w:t>
            </w:r>
            <w:r w:rsidR="00FD4476">
              <w:t>‚Emotio</w:t>
            </w:r>
            <w:r w:rsidR="008775A5">
              <w:t>n</w:t>
            </w:r>
            <w:r w:rsidR="00FD4476">
              <w:t xml:space="preserve"> in Farbe</w:t>
            </w:r>
            <w:r w:rsidR="008775A5">
              <w:t>n</w:t>
            </w:r>
            <w:r w:rsidR="00FD4476">
              <w:t xml:space="preserve"> und Licht‘. </w:t>
            </w:r>
          </w:p>
          <w:p w14:paraId="3501FF71" w14:textId="77777777" w:rsidR="00FD4476" w:rsidRDefault="00FD4476" w:rsidP="009B1937"/>
          <w:p w14:paraId="098B89A4" w14:textId="25946C98" w:rsidR="00FD4476" w:rsidRDefault="00FD4476" w:rsidP="009B1937">
            <w:r>
              <w:t>21.5. – 20.6.</w:t>
            </w:r>
            <w:r w:rsidR="00E417CC">
              <w:t xml:space="preserve"> </w:t>
            </w:r>
            <w:r>
              <w:t>21</w:t>
            </w:r>
            <w:r w:rsidR="00E417CC">
              <w:t xml:space="preserve"> Ed Heck &amp;</w:t>
            </w:r>
            <w:r>
              <w:t xml:space="preserve">Patrik Preller, Titel </w:t>
            </w:r>
            <w:r w:rsidR="00E417CC">
              <w:t>der</w:t>
            </w:r>
            <w:r>
              <w:t xml:space="preserve"> Ausstellung</w:t>
            </w:r>
            <w:proofErr w:type="gramStart"/>
            <w:r>
              <w:t>:  ‚</w:t>
            </w:r>
            <w:proofErr w:type="gramEnd"/>
            <w:r>
              <w:t>Liebenswürdige Fantasiewelt</w:t>
            </w:r>
            <w:r w:rsidR="000A062E">
              <w:t>en</w:t>
            </w:r>
            <w:r>
              <w:t xml:space="preserve">. </w:t>
            </w:r>
          </w:p>
          <w:p w14:paraId="13601F84" w14:textId="77777777" w:rsidR="00FD4476" w:rsidRDefault="00FD4476" w:rsidP="009B1937"/>
          <w:p w14:paraId="780C7500" w14:textId="3BF7A9AC" w:rsidR="00FD4476" w:rsidRDefault="00FD4476" w:rsidP="009B1937">
            <w:r>
              <w:t xml:space="preserve">13.11. – 12.12.21 </w:t>
            </w:r>
            <w:r w:rsidR="00EB0444">
              <w:t xml:space="preserve">Künstlerinnenforum Münsterland. </w:t>
            </w:r>
          </w:p>
          <w:p w14:paraId="415EA92C" w14:textId="77777777" w:rsidR="00EB0444" w:rsidRDefault="00EB0444" w:rsidP="009B1937"/>
          <w:p w14:paraId="741FAD59" w14:textId="3DAE9F16" w:rsidR="00EB0444" w:rsidRDefault="00EB0444" w:rsidP="009B1937">
            <w:r>
              <w:t xml:space="preserve">22.4. – 25.4.21 soll die Fahrt nach Dessau-Roßlau stattfinden. </w:t>
            </w:r>
          </w:p>
          <w:p w14:paraId="6F19E17C" w14:textId="77777777" w:rsidR="00EB0444" w:rsidRDefault="00EB0444" w:rsidP="009B1937"/>
          <w:p w14:paraId="5FED7BE3" w14:textId="5DF5515D" w:rsidR="00EB0444" w:rsidRDefault="00EB0444" w:rsidP="009B1937">
            <w:r>
              <w:t xml:space="preserve">Janosch, Das Blatt ist gedruckt, die Auflage beträgt </w:t>
            </w:r>
          </w:p>
          <w:p w14:paraId="23C63617" w14:textId="4A16CA40" w:rsidR="00EB0444" w:rsidRDefault="00EB0444" w:rsidP="009B1937">
            <w:r>
              <w:t>99 Stück, d</w:t>
            </w:r>
            <w:r w:rsidR="00E417CC">
              <w:t xml:space="preserve">afür gibt es bereits </w:t>
            </w:r>
            <w:r>
              <w:t xml:space="preserve">39 </w:t>
            </w:r>
            <w:r w:rsidR="00E417CC">
              <w:t>Kaufinteressenten</w:t>
            </w:r>
            <w:r>
              <w:t>.</w:t>
            </w:r>
          </w:p>
          <w:p w14:paraId="113C580C" w14:textId="27642794" w:rsidR="00EB0444" w:rsidRDefault="00EB0444" w:rsidP="009B1937">
            <w:r>
              <w:t xml:space="preserve">Der KV. wird die Edition weiter bewerben. </w:t>
            </w:r>
          </w:p>
          <w:p w14:paraId="484F1F46" w14:textId="77777777" w:rsidR="00EB0444" w:rsidRDefault="00EB0444" w:rsidP="009B1937"/>
          <w:p w14:paraId="1E6F9759" w14:textId="52B7C52F" w:rsidR="00EB0444" w:rsidRDefault="001A58FC" w:rsidP="009B1937">
            <w:proofErr w:type="spellStart"/>
            <w:r>
              <w:t>SkulpTour</w:t>
            </w:r>
            <w:proofErr w:type="spellEnd"/>
            <w:r w:rsidR="007B6839">
              <w:t>: D</w:t>
            </w:r>
            <w:r>
              <w:t>ie a</w:t>
            </w:r>
            <w:r w:rsidR="00EB0444">
              <w:t xml:space="preserve">lte Liste </w:t>
            </w:r>
            <w:r w:rsidR="007B6839">
              <w:t xml:space="preserve">zur Betreuung der Kunstwerke </w:t>
            </w:r>
            <w:r w:rsidR="00EB0444">
              <w:t>ist gelöscht</w:t>
            </w:r>
            <w:r w:rsidR="007B6839">
              <w:t>. Norbert verschickt über Doodle eine neue Liste</w:t>
            </w:r>
            <w:r w:rsidR="007B6839" w:rsidRPr="007B6839">
              <w:rPr>
                <w:b/>
                <w:bCs/>
              </w:rPr>
              <w:t>. Bitte bis zur nächsten Sitzung einen Eintrag machen.</w:t>
            </w:r>
            <w:r w:rsidR="007B6839">
              <w:t xml:space="preserve"> Der Skulpturenweg soll bei NWR-Skulptur angemeldet werden</w:t>
            </w:r>
            <w:r>
              <w:t xml:space="preserve">. </w:t>
            </w:r>
          </w:p>
          <w:p w14:paraId="4D89F217" w14:textId="77777777" w:rsidR="001A58FC" w:rsidRDefault="001A58FC" w:rsidP="009B1937"/>
          <w:p w14:paraId="4019281C" w14:textId="602D7474" w:rsidR="001A58FC" w:rsidRDefault="001A58FC" w:rsidP="009B1937">
            <w:r>
              <w:t>Verschiedenes:</w:t>
            </w:r>
          </w:p>
          <w:p w14:paraId="7B4B77C3" w14:textId="77777777" w:rsidR="00EB0444" w:rsidRDefault="001A58FC" w:rsidP="009B1937">
            <w:r>
              <w:t xml:space="preserve">Norbert will seinen 2. Vorsitz für ein Jahr weiterführen. </w:t>
            </w:r>
          </w:p>
          <w:p w14:paraId="4AD98226" w14:textId="77777777" w:rsidR="001A58FC" w:rsidRDefault="001A58FC" w:rsidP="009B1937">
            <w:r>
              <w:t xml:space="preserve">Seine Entscheidung wird mit großem Beifall aufgenommen. </w:t>
            </w:r>
          </w:p>
          <w:p w14:paraId="070ED618" w14:textId="77777777" w:rsidR="001A58FC" w:rsidRDefault="001A58FC" w:rsidP="009B1937"/>
          <w:p w14:paraId="04C947E2" w14:textId="38D751B7" w:rsidR="001A58FC" w:rsidRDefault="001A58FC" w:rsidP="009B1937">
            <w:r>
              <w:t xml:space="preserve">Ende:20.30h </w:t>
            </w:r>
          </w:p>
          <w:p w14:paraId="0F803CA7" w14:textId="1DBA2CA2" w:rsidR="006E43B9" w:rsidRPr="00AB519F" w:rsidRDefault="001A58FC" w:rsidP="002E693E">
            <w:pPr>
              <w:rPr>
                <w:rFonts w:cs="Arial"/>
                <w:szCs w:val="22"/>
              </w:rPr>
            </w:pPr>
            <w:r>
              <w:t>Erstellt am  10.9.20 Erstellt</w:t>
            </w:r>
            <w:r w:rsidR="00046F84">
              <w:t xml:space="preserve"> durch Wolfgang </w:t>
            </w:r>
            <w:proofErr w:type="spellStart"/>
            <w:r w:rsidR="00046F84">
              <w:t>Juttner</w:t>
            </w:r>
            <w:proofErr w:type="spellEnd"/>
          </w:p>
        </w:tc>
        <w:tc>
          <w:tcPr>
            <w:tcW w:w="1560" w:type="dxa"/>
          </w:tcPr>
          <w:p w14:paraId="45A399ED" w14:textId="77777777" w:rsidR="008D58FB" w:rsidRPr="00AB519F" w:rsidRDefault="008D58FB">
            <w:pPr>
              <w:rPr>
                <w:rFonts w:cs="Arial"/>
                <w:szCs w:val="22"/>
              </w:rPr>
            </w:pPr>
          </w:p>
          <w:p w14:paraId="3054E8F9" w14:textId="77777777" w:rsidR="008D58FB" w:rsidRPr="00AB519F" w:rsidRDefault="008D58FB">
            <w:pPr>
              <w:rPr>
                <w:rFonts w:cs="Arial"/>
                <w:szCs w:val="22"/>
              </w:rPr>
            </w:pPr>
          </w:p>
          <w:p w14:paraId="447A640F" w14:textId="77777777" w:rsidR="008D58FB" w:rsidRPr="00AB519F" w:rsidRDefault="008D58FB">
            <w:pPr>
              <w:rPr>
                <w:rFonts w:cs="Arial"/>
                <w:szCs w:val="22"/>
              </w:rPr>
            </w:pPr>
          </w:p>
          <w:p w14:paraId="265D77DB" w14:textId="77777777" w:rsidR="00D631F1" w:rsidRPr="00AB519F" w:rsidRDefault="00D631F1">
            <w:pPr>
              <w:rPr>
                <w:rFonts w:cs="Arial"/>
                <w:szCs w:val="22"/>
              </w:rPr>
            </w:pPr>
          </w:p>
          <w:p w14:paraId="6ACBCF51" w14:textId="77777777" w:rsidR="00CE3A29" w:rsidRPr="00AB519F" w:rsidRDefault="00CE3A29" w:rsidP="00CE3A29">
            <w:pPr>
              <w:rPr>
                <w:rFonts w:cs="Arial"/>
                <w:szCs w:val="22"/>
              </w:rPr>
            </w:pPr>
          </w:p>
          <w:p w14:paraId="27DD5090" w14:textId="77777777" w:rsidR="00E139D2" w:rsidRPr="00AB519F" w:rsidRDefault="00E139D2" w:rsidP="00CE3A29">
            <w:pPr>
              <w:rPr>
                <w:rFonts w:cs="Arial"/>
                <w:szCs w:val="22"/>
              </w:rPr>
            </w:pPr>
          </w:p>
          <w:p w14:paraId="70685AC8" w14:textId="77777777" w:rsidR="00E139D2" w:rsidRPr="00AB519F" w:rsidRDefault="00E139D2" w:rsidP="00CE3A29">
            <w:pPr>
              <w:rPr>
                <w:rFonts w:cs="Arial"/>
                <w:szCs w:val="22"/>
              </w:rPr>
            </w:pPr>
          </w:p>
          <w:p w14:paraId="6E6FACE1" w14:textId="77777777" w:rsidR="00E139D2" w:rsidRPr="00AB519F" w:rsidRDefault="00E139D2" w:rsidP="00CE3A29">
            <w:pPr>
              <w:rPr>
                <w:rFonts w:cs="Arial"/>
                <w:szCs w:val="22"/>
              </w:rPr>
            </w:pPr>
          </w:p>
          <w:p w14:paraId="4D482840" w14:textId="77777777" w:rsidR="00E139D2" w:rsidRPr="00AB519F" w:rsidRDefault="00E139D2" w:rsidP="00CE3A29">
            <w:pPr>
              <w:rPr>
                <w:rFonts w:cs="Arial"/>
                <w:szCs w:val="22"/>
              </w:rPr>
            </w:pPr>
          </w:p>
          <w:p w14:paraId="643D0A78" w14:textId="77777777" w:rsidR="00E139D2" w:rsidRPr="00AB519F" w:rsidRDefault="00E139D2" w:rsidP="00CE3A29">
            <w:pPr>
              <w:rPr>
                <w:rFonts w:cs="Arial"/>
                <w:szCs w:val="22"/>
              </w:rPr>
            </w:pPr>
          </w:p>
          <w:p w14:paraId="14C79B07" w14:textId="77777777" w:rsidR="00E139D2" w:rsidRPr="00AB519F" w:rsidRDefault="00E139D2" w:rsidP="002932DB">
            <w:pPr>
              <w:rPr>
                <w:rFonts w:cs="Arial"/>
                <w:szCs w:val="22"/>
              </w:rPr>
            </w:pPr>
          </w:p>
          <w:p w14:paraId="48931191" w14:textId="77777777" w:rsidR="00AE18FA" w:rsidRPr="00AB519F" w:rsidRDefault="00AE18FA" w:rsidP="002932DB">
            <w:pPr>
              <w:rPr>
                <w:rFonts w:cs="Arial"/>
                <w:szCs w:val="22"/>
              </w:rPr>
            </w:pPr>
          </w:p>
          <w:p w14:paraId="4D15C017" w14:textId="77777777" w:rsidR="00AE18FA" w:rsidRPr="00AB519F" w:rsidRDefault="00AE18FA" w:rsidP="00AE18FA">
            <w:pPr>
              <w:ind w:left="720"/>
              <w:rPr>
                <w:rFonts w:cs="Arial"/>
                <w:szCs w:val="22"/>
              </w:rPr>
            </w:pPr>
          </w:p>
          <w:p w14:paraId="56771915" w14:textId="77777777" w:rsidR="00E139D2" w:rsidRPr="00AB519F" w:rsidRDefault="00E139D2" w:rsidP="00CE3A29">
            <w:pPr>
              <w:rPr>
                <w:rFonts w:cs="Arial"/>
                <w:szCs w:val="22"/>
              </w:rPr>
            </w:pPr>
          </w:p>
          <w:p w14:paraId="320A1598" w14:textId="77777777" w:rsidR="00E139D2" w:rsidRPr="00AB519F" w:rsidRDefault="00E139D2" w:rsidP="00CE3A29">
            <w:pPr>
              <w:rPr>
                <w:rFonts w:cs="Arial"/>
                <w:szCs w:val="22"/>
              </w:rPr>
            </w:pPr>
          </w:p>
          <w:p w14:paraId="79CA1795" w14:textId="77777777" w:rsidR="00F70407" w:rsidRPr="00AB519F" w:rsidRDefault="00F70407" w:rsidP="00C843EB">
            <w:pPr>
              <w:rPr>
                <w:rFonts w:cs="Arial"/>
                <w:szCs w:val="22"/>
              </w:rPr>
            </w:pPr>
          </w:p>
        </w:tc>
        <w:tc>
          <w:tcPr>
            <w:tcW w:w="850" w:type="dxa"/>
          </w:tcPr>
          <w:p w14:paraId="58F7B673" w14:textId="77777777" w:rsidR="00CE3A29" w:rsidRDefault="00CE3A29" w:rsidP="00145BDC">
            <w:pPr>
              <w:rPr>
                <w:rFonts w:ascii="Calibri" w:hAnsi="Calibri"/>
                <w:szCs w:val="22"/>
              </w:rPr>
            </w:pPr>
          </w:p>
          <w:p w14:paraId="321F356A" w14:textId="77777777" w:rsidR="00E139D2" w:rsidRDefault="00E139D2" w:rsidP="00145BDC">
            <w:pPr>
              <w:rPr>
                <w:rFonts w:ascii="Calibri" w:hAnsi="Calibri"/>
                <w:szCs w:val="22"/>
              </w:rPr>
            </w:pPr>
          </w:p>
          <w:p w14:paraId="725102F7" w14:textId="77777777" w:rsidR="00E139D2" w:rsidRDefault="00E139D2" w:rsidP="00145BDC">
            <w:pPr>
              <w:rPr>
                <w:rFonts w:ascii="Calibri" w:hAnsi="Calibri"/>
                <w:szCs w:val="22"/>
              </w:rPr>
            </w:pPr>
          </w:p>
          <w:p w14:paraId="28EBA74E" w14:textId="77777777" w:rsidR="00E139D2" w:rsidRDefault="00E139D2" w:rsidP="00145BDC">
            <w:pPr>
              <w:rPr>
                <w:rFonts w:ascii="Calibri" w:hAnsi="Calibri"/>
                <w:szCs w:val="22"/>
              </w:rPr>
            </w:pPr>
          </w:p>
          <w:p w14:paraId="737E32A0" w14:textId="77777777" w:rsidR="00E139D2" w:rsidRDefault="00E139D2" w:rsidP="00145BDC">
            <w:pPr>
              <w:rPr>
                <w:rFonts w:ascii="Calibri" w:hAnsi="Calibri"/>
                <w:szCs w:val="22"/>
              </w:rPr>
            </w:pPr>
          </w:p>
          <w:p w14:paraId="4B69156B" w14:textId="77777777" w:rsidR="00E139D2" w:rsidRDefault="00E139D2" w:rsidP="00145BDC">
            <w:pPr>
              <w:rPr>
                <w:rFonts w:ascii="Calibri" w:hAnsi="Calibri"/>
                <w:szCs w:val="22"/>
              </w:rPr>
            </w:pPr>
          </w:p>
          <w:p w14:paraId="196775ED" w14:textId="77777777" w:rsidR="00E139D2" w:rsidRDefault="00E139D2" w:rsidP="00145BDC">
            <w:pPr>
              <w:rPr>
                <w:rFonts w:ascii="Calibri" w:hAnsi="Calibri"/>
                <w:szCs w:val="22"/>
              </w:rPr>
            </w:pPr>
          </w:p>
          <w:p w14:paraId="3123C696" w14:textId="77777777" w:rsidR="00AB519F" w:rsidRDefault="00AB519F" w:rsidP="00145BDC">
            <w:pPr>
              <w:rPr>
                <w:rFonts w:ascii="Calibri" w:hAnsi="Calibri"/>
                <w:szCs w:val="22"/>
              </w:rPr>
            </w:pPr>
          </w:p>
          <w:p w14:paraId="448638E4" w14:textId="77777777" w:rsidR="00E139D2" w:rsidRPr="00AB519F" w:rsidRDefault="00E139D2" w:rsidP="00145BDC">
            <w:pPr>
              <w:rPr>
                <w:rFonts w:cs="Arial"/>
                <w:szCs w:val="22"/>
              </w:rPr>
            </w:pPr>
          </w:p>
          <w:p w14:paraId="6C4158D8" w14:textId="77777777" w:rsidR="00E139D2" w:rsidRDefault="00E139D2" w:rsidP="00145BDC">
            <w:pPr>
              <w:rPr>
                <w:rFonts w:ascii="Calibri" w:hAnsi="Calibri"/>
                <w:szCs w:val="22"/>
              </w:rPr>
            </w:pPr>
          </w:p>
          <w:p w14:paraId="21FA4464" w14:textId="77777777" w:rsidR="00E139D2" w:rsidRDefault="00E139D2" w:rsidP="00145BDC">
            <w:pPr>
              <w:rPr>
                <w:rFonts w:ascii="Calibri" w:hAnsi="Calibri"/>
                <w:szCs w:val="22"/>
              </w:rPr>
            </w:pPr>
          </w:p>
          <w:p w14:paraId="191E75CA" w14:textId="77777777" w:rsidR="00E139D2" w:rsidRDefault="00E139D2" w:rsidP="00145BDC">
            <w:pPr>
              <w:rPr>
                <w:rFonts w:ascii="Calibri" w:hAnsi="Calibri"/>
                <w:szCs w:val="22"/>
              </w:rPr>
            </w:pPr>
          </w:p>
          <w:p w14:paraId="40998878" w14:textId="77777777" w:rsidR="00E139D2" w:rsidRDefault="00E139D2" w:rsidP="00145BDC">
            <w:pPr>
              <w:rPr>
                <w:rFonts w:ascii="Calibri" w:hAnsi="Calibri"/>
                <w:szCs w:val="22"/>
              </w:rPr>
            </w:pPr>
          </w:p>
          <w:p w14:paraId="5D154560" w14:textId="77777777" w:rsidR="00E139D2" w:rsidRDefault="00E139D2" w:rsidP="00145BDC">
            <w:pPr>
              <w:rPr>
                <w:rFonts w:ascii="Calibri" w:hAnsi="Calibri"/>
                <w:szCs w:val="22"/>
              </w:rPr>
            </w:pPr>
          </w:p>
          <w:p w14:paraId="14134F4A" w14:textId="77777777" w:rsidR="00E139D2" w:rsidRDefault="00E139D2" w:rsidP="00145BDC">
            <w:pPr>
              <w:rPr>
                <w:rFonts w:ascii="Calibri" w:hAnsi="Calibri"/>
                <w:szCs w:val="22"/>
              </w:rPr>
            </w:pPr>
          </w:p>
          <w:p w14:paraId="43D59470" w14:textId="77777777" w:rsidR="00E139D2" w:rsidRDefault="00E139D2" w:rsidP="00145BDC">
            <w:pPr>
              <w:rPr>
                <w:rFonts w:ascii="Calibri" w:hAnsi="Calibri"/>
                <w:szCs w:val="22"/>
              </w:rPr>
            </w:pPr>
          </w:p>
          <w:p w14:paraId="07D93408" w14:textId="77777777" w:rsidR="00372685" w:rsidRDefault="00372685" w:rsidP="00145BDC">
            <w:pPr>
              <w:rPr>
                <w:rFonts w:ascii="Calibri" w:hAnsi="Calibri"/>
                <w:szCs w:val="22"/>
              </w:rPr>
            </w:pPr>
          </w:p>
          <w:p w14:paraId="32ADC0B8" w14:textId="77777777" w:rsidR="00372685" w:rsidRPr="00777537" w:rsidRDefault="00372685" w:rsidP="00145BDC">
            <w:pPr>
              <w:rPr>
                <w:rFonts w:ascii="Calibri" w:hAnsi="Calibri"/>
                <w:szCs w:val="22"/>
              </w:rPr>
            </w:pPr>
          </w:p>
        </w:tc>
        <w:tc>
          <w:tcPr>
            <w:tcW w:w="1560" w:type="dxa"/>
          </w:tcPr>
          <w:p w14:paraId="4EC713F5" w14:textId="77777777" w:rsidR="004C74F2" w:rsidRPr="00777537" w:rsidRDefault="004C74F2">
            <w:pPr>
              <w:rPr>
                <w:rFonts w:ascii="Calibri" w:hAnsi="Calibri"/>
                <w:szCs w:val="22"/>
              </w:rPr>
            </w:pPr>
          </w:p>
        </w:tc>
      </w:tr>
    </w:tbl>
    <w:p w14:paraId="5BF18964" w14:textId="77777777" w:rsidR="00046F84" w:rsidRPr="00777537" w:rsidRDefault="00046F84" w:rsidP="00046F84">
      <w:pPr>
        <w:tabs>
          <w:tab w:val="left" w:pos="2623"/>
          <w:tab w:val="left" w:pos="14672"/>
        </w:tabs>
        <w:rPr>
          <w:rFonts w:ascii="Calibri" w:hAnsi="Calibri"/>
          <w:szCs w:val="22"/>
        </w:rPr>
      </w:pPr>
    </w:p>
    <w:sectPr w:rsidR="00046F84" w:rsidRPr="00777537">
      <w:footerReference w:type="default" r:id="rId8"/>
      <w:pgSz w:w="11907" w:h="16840" w:code="9"/>
      <w:pgMar w:top="851" w:right="510" w:bottom="851" w:left="1168" w:header="720"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7890C" w14:textId="77777777" w:rsidR="00F2050A" w:rsidRDefault="00F2050A">
      <w:r>
        <w:separator/>
      </w:r>
    </w:p>
  </w:endnote>
  <w:endnote w:type="continuationSeparator" w:id="0">
    <w:p w14:paraId="058EF294" w14:textId="77777777" w:rsidR="00F2050A" w:rsidRDefault="00F2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D818A" w14:textId="54827070" w:rsidR="0013547E" w:rsidRDefault="0013547E">
    <w:pPr>
      <w:pStyle w:val="Fuzeile"/>
      <w:jc w:val="right"/>
      <w:rPr>
        <w:sz w:val="20"/>
      </w:rPr>
    </w:pPr>
    <w:r>
      <w:rPr>
        <w:sz w:val="20"/>
      </w:rPr>
      <w:fldChar w:fldCharType="begin"/>
    </w:r>
    <w:r>
      <w:rPr>
        <w:sz w:val="20"/>
      </w:rPr>
      <w:instrText xml:space="preserve"> IF </w:instrText>
    </w:r>
    <w:r>
      <w:rPr>
        <w:rStyle w:val="Seitenzahl"/>
        <w:sz w:val="20"/>
      </w:rPr>
      <w:fldChar w:fldCharType="begin"/>
    </w:r>
    <w:r>
      <w:rPr>
        <w:rStyle w:val="Seitenzahl"/>
        <w:sz w:val="20"/>
      </w:rPr>
      <w:instrText xml:space="preserve"> PAGE </w:instrText>
    </w:r>
    <w:r>
      <w:rPr>
        <w:rStyle w:val="Seitenzahl"/>
        <w:sz w:val="20"/>
      </w:rPr>
      <w:fldChar w:fldCharType="separate"/>
    </w:r>
    <w:r w:rsidR="002E693E">
      <w:rPr>
        <w:rStyle w:val="Seitenzahl"/>
        <w:noProof/>
        <w:sz w:val="20"/>
      </w:rPr>
      <w:instrText>2</w:instrText>
    </w:r>
    <w:r>
      <w:rPr>
        <w:rStyle w:val="Seitenzahl"/>
        <w:sz w:val="20"/>
      </w:rPr>
      <w:fldChar w:fldCharType="end"/>
    </w:r>
    <w:r>
      <w:rPr>
        <w:rStyle w:val="Seitenzahl"/>
        <w:sz w:val="20"/>
      </w:rPr>
      <w:instrText xml:space="preserve"> &lt;</w:instrText>
    </w:r>
    <w:r>
      <w:rPr>
        <w:rStyle w:val="Seitenzahl"/>
        <w:sz w:val="20"/>
      </w:rPr>
      <w:fldChar w:fldCharType="begin"/>
    </w:r>
    <w:r>
      <w:rPr>
        <w:rStyle w:val="Seitenzahl"/>
        <w:sz w:val="20"/>
      </w:rPr>
      <w:instrText xml:space="preserve"> NUMPAGES  \* MERGEFORMAT </w:instrText>
    </w:r>
    <w:r>
      <w:rPr>
        <w:rStyle w:val="Seitenzahl"/>
        <w:sz w:val="20"/>
      </w:rPr>
      <w:fldChar w:fldCharType="separate"/>
    </w:r>
    <w:r w:rsidR="002E693E" w:rsidRPr="002E693E">
      <w:rPr>
        <w:rStyle w:val="Seitenzahl"/>
        <w:noProof/>
      </w:rPr>
      <w:instrText>2</w:instrText>
    </w:r>
    <w:r>
      <w:rPr>
        <w:rStyle w:val="Seitenzahl"/>
        <w:sz w:val="20"/>
      </w:rPr>
      <w:fldChar w:fldCharType="end"/>
    </w:r>
    <w:r>
      <w:rPr>
        <w:rStyle w:val="Seitenzahl"/>
        <w:sz w:val="20"/>
      </w:rPr>
      <w:instrText xml:space="preserve"> „- </w:instrText>
    </w:r>
    <w:r>
      <w:rPr>
        <w:rStyle w:val="Seitenzahl"/>
        <w:sz w:val="20"/>
      </w:rPr>
      <w:fldChar w:fldCharType="begin"/>
    </w:r>
    <w:r>
      <w:rPr>
        <w:rStyle w:val="Seitenzahl"/>
        <w:sz w:val="20"/>
      </w:rPr>
      <w:instrText xml:space="preserve"> =</w:instrText>
    </w:r>
    <w:r>
      <w:rPr>
        <w:rStyle w:val="Seitenzahl"/>
        <w:sz w:val="20"/>
      </w:rPr>
      <w:fldChar w:fldCharType="begin"/>
    </w:r>
    <w:r>
      <w:rPr>
        <w:rStyle w:val="Seitenzahl"/>
        <w:sz w:val="20"/>
      </w:rPr>
      <w:instrText xml:space="preserve"> PAGE </w:instrText>
    </w:r>
    <w:r>
      <w:rPr>
        <w:rStyle w:val="Seitenzahl"/>
        <w:sz w:val="20"/>
      </w:rPr>
      <w:fldChar w:fldCharType="separate"/>
    </w:r>
    <w:r w:rsidR="002F1290">
      <w:rPr>
        <w:rStyle w:val="Seitenzahl"/>
        <w:noProof/>
        <w:sz w:val="20"/>
      </w:rPr>
      <w:instrText>2</w:instrText>
    </w:r>
    <w:r>
      <w:rPr>
        <w:rStyle w:val="Seitenzahl"/>
        <w:sz w:val="20"/>
      </w:rPr>
      <w:fldChar w:fldCharType="end"/>
    </w:r>
    <w:r>
      <w:rPr>
        <w:rStyle w:val="Seitenzahl"/>
        <w:sz w:val="20"/>
      </w:rPr>
      <w:instrText xml:space="preserve">+1 </w:instrText>
    </w:r>
    <w:r>
      <w:rPr>
        <w:rStyle w:val="Seitenzahl"/>
        <w:sz w:val="20"/>
      </w:rPr>
      <w:fldChar w:fldCharType="separate"/>
    </w:r>
    <w:r w:rsidR="002F1290">
      <w:rPr>
        <w:rStyle w:val="Seitenzahl"/>
        <w:noProof/>
        <w:sz w:val="20"/>
      </w:rPr>
      <w:instrText>3</w:instrText>
    </w:r>
    <w:r>
      <w:rPr>
        <w:rStyle w:val="Seitenzahl"/>
        <w:sz w:val="20"/>
      </w:rPr>
      <w:fldChar w:fldCharType="end"/>
    </w:r>
    <w:r>
      <w:rPr>
        <w:rStyle w:val="Seitenzahl"/>
        <w:sz w:val="20"/>
      </w:rPr>
      <w:instrText xml:space="preserve"> -“ „ „</w:instrText>
    </w:r>
    <w:r>
      <w:rPr>
        <w:sz w:val="20"/>
      </w:rPr>
      <w:fldChar w:fldCharType="separate"/>
    </w:r>
    <w:r w:rsidR="002E693E">
      <w:rPr>
        <w:rStyle w:val="Seitenzahl"/>
        <w:noProof/>
        <w:sz w:val="20"/>
      </w:rPr>
      <w:t xml:space="preserve"> </w:t>
    </w:r>
    <w:r>
      <w:rPr>
        <w:sz w:val="20"/>
      </w:rPr>
      <w:fldChar w:fldCharType="end"/>
    </w:r>
  </w:p>
  <w:p w14:paraId="153F6DF7" w14:textId="77777777" w:rsidR="0013547E" w:rsidRDefault="001354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F5962" w14:textId="77777777" w:rsidR="00F2050A" w:rsidRDefault="00F2050A">
      <w:r>
        <w:separator/>
      </w:r>
    </w:p>
  </w:footnote>
  <w:footnote w:type="continuationSeparator" w:id="0">
    <w:p w14:paraId="4E1B6FEC" w14:textId="77777777" w:rsidR="00F2050A" w:rsidRDefault="00F20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3795F"/>
    <w:multiLevelType w:val="hybridMultilevel"/>
    <w:tmpl w:val="9EBABB16"/>
    <w:lvl w:ilvl="0" w:tplc="A9B0678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8E29A7"/>
    <w:multiLevelType w:val="hybridMultilevel"/>
    <w:tmpl w:val="B41C2B5C"/>
    <w:lvl w:ilvl="0" w:tplc="958248B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185A2C"/>
    <w:multiLevelType w:val="hybridMultilevel"/>
    <w:tmpl w:val="726CF866"/>
    <w:lvl w:ilvl="0" w:tplc="CAEAE66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943236"/>
    <w:multiLevelType w:val="hybridMultilevel"/>
    <w:tmpl w:val="73D06B96"/>
    <w:lvl w:ilvl="0" w:tplc="792AE57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037FD4"/>
    <w:multiLevelType w:val="hybridMultilevel"/>
    <w:tmpl w:val="B61AB046"/>
    <w:lvl w:ilvl="0" w:tplc="F9FCE35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21D6761"/>
    <w:multiLevelType w:val="hybridMultilevel"/>
    <w:tmpl w:val="C9D231DE"/>
    <w:lvl w:ilvl="0" w:tplc="A06E0CA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575D56"/>
    <w:multiLevelType w:val="hybridMultilevel"/>
    <w:tmpl w:val="B14058EA"/>
    <w:lvl w:ilvl="0" w:tplc="675CA32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4CB487B"/>
    <w:multiLevelType w:val="hybridMultilevel"/>
    <w:tmpl w:val="F19A699A"/>
    <w:lvl w:ilvl="0" w:tplc="5712A3F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0B47C5"/>
    <w:multiLevelType w:val="hybridMultilevel"/>
    <w:tmpl w:val="276230D4"/>
    <w:lvl w:ilvl="0" w:tplc="5B14AAD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3119BA"/>
    <w:multiLevelType w:val="hybridMultilevel"/>
    <w:tmpl w:val="CAB64FCC"/>
    <w:lvl w:ilvl="0" w:tplc="444C802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864941"/>
    <w:multiLevelType w:val="hybridMultilevel"/>
    <w:tmpl w:val="CAC45AE8"/>
    <w:lvl w:ilvl="0" w:tplc="D4D80F92">
      <w:start w:val="1"/>
      <w:numFmt w:val="decimal"/>
      <w:lvlText w:val="%1."/>
      <w:lvlJc w:val="left"/>
      <w:pPr>
        <w:ind w:left="480" w:hanging="360"/>
      </w:pPr>
      <w:rPr>
        <w:rFonts w:hint="default"/>
      </w:rPr>
    </w:lvl>
    <w:lvl w:ilvl="1" w:tplc="04070019" w:tentative="1">
      <w:start w:val="1"/>
      <w:numFmt w:val="lowerLetter"/>
      <w:lvlText w:val="%2."/>
      <w:lvlJc w:val="left"/>
      <w:pPr>
        <w:ind w:left="1200" w:hanging="360"/>
      </w:pPr>
    </w:lvl>
    <w:lvl w:ilvl="2" w:tplc="0407001B" w:tentative="1">
      <w:start w:val="1"/>
      <w:numFmt w:val="lowerRoman"/>
      <w:lvlText w:val="%3."/>
      <w:lvlJc w:val="right"/>
      <w:pPr>
        <w:ind w:left="1920" w:hanging="180"/>
      </w:pPr>
    </w:lvl>
    <w:lvl w:ilvl="3" w:tplc="0407000F" w:tentative="1">
      <w:start w:val="1"/>
      <w:numFmt w:val="decimal"/>
      <w:lvlText w:val="%4."/>
      <w:lvlJc w:val="left"/>
      <w:pPr>
        <w:ind w:left="2640" w:hanging="360"/>
      </w:pPr>
    </w:lvl>
    <w:lvl w:ilvl="4" w:tplc="04070019" w:tentative="1">
      <w:start w:val="1"/>
      <w:numFmt w:val="lowerLetter"/>
      <w:lvlText w:val="%5."/>
      <w:lvlJc w:val="left"/>
      <w:pPr>
        <w:ind w:left="3360" w:hanging="360"/>
      </w:pPr>
    </w:lvl>
    <w:lvl w:ilvl="5" w:tplc="0407001B" w:tentative="1">
      <w:start w:val="1"/>
      <w:numFmt w:val="lowerRoman"/>
      <w:lvlText w:val="%6."/>
      <w:lvlJc w:val="right"/>
      <w:pPr>
        <w:ind w:left="4080" w:hanging="180"/>
      </w:pPr>
    </w:lvl>
    <w:lvl w:ilvl="6" w:tplc="0407000F" w:tentative="1">
      <w:start w:val="1"/>
      <w:numFmt w:val="decimal"/>
      <w:lvlText w:val="%7."/>
      <w:lvlJc w:val="left"/>
      <w:pPr>
        <w:ind w:left="4800" w:hanging="360"/>
      </w:pPr>
    </w:lvl>
    <w:lvl w:ilvl="7" w:tplc="04070019" w:tentative="1">
      <w:start w:val="1"/>
      <w:numFmt w:val="lowerLetter"/>
      <w:lvlText w:val="%8."/>
      <w:lvlJc w:val="left"/>
      <w:pPr>
        <w:ind w:left="5520" w:hanging="360"/>
      </w:pPr>
    </w:lvl>
    <w:lvl w:ilvl="8" w:tplc="0407001B" w:tentative="1">
      <w:start w:val="1"/>
      <w:numFmt w:val="lowerRoman"/>
      <w:lvlText w:val="%9."/>
      <w:lvlJc w:val="right"/>
      <w:pPr>
        <w:ind w:left="6240" w:hanging="180"/>
      </w:pPr>
    </w:lvl>
  </w:abstractNum>
  <w:abstractNum w:abstractNumId="11" w15:restartNumberingAfterBreak="0">
    <w:nsid w:val="2CFD2164"/>
    <w:multiLevelType w:val="hybridMultilevel"/>
    <w:tmpl w:val="35B831A0"/>
    <w:lvl w:ilvl="0" w:tplc="D486A87C">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E09425A"/>
    <w:multiLevelType w:val="hybridMultilevel"/>
    <w:tmpl w:val="0BFE66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6E7FAE"/>
    <w:multiLevelType w:val="hybridMultilevel"/>
    <w:tmpl w:val="66BA461A"/>
    <w:lvl w:ilvl="0" w:tplc="27DCB03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19A1F9E"/>
    <w:multiLevelType w:val="hybridMultilevel"/>
    <w:tmpl w:val="6BF03236"/>
    <w:lvl w:ilvl="0" w:tplc="8A0445E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9B63A69"/>
    <w:multiLevelType w:val="hybridMultilevel"/>
    <w:tmpl w:val="DEAE539A"/>
    <w:lvl w:ilvl="0" w:tplc="BFC8024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F66756F"/>
    <w:multiLevelType w:val="hybridMultilevel"/>
    <w:tmpl w:val="0FEE928E"/>
    <w:lvl w:ilvl="0" w:tplc="DF00BAA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FB222F"/>
    <w:multiLevelType w:val="hybridMultilevel"/>
    <w:tmpl w:val="3AA642FA"/>
    <w:lvl w:ilvl="0" w:tplc="5E1CDDF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736768"/>
    <w:multiLevelType w:val="hybridMultilevel"/>
    <w:tmpl w:val="07EA06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7BB1D41"/>
    <w:multiLevelType w:val="hybridMultilevel"/>
    <w:tmpl w:val="6A70A65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A3A6918"/>
    <w:multiLevelType w:val="hybridMultilevel"/>
    <w:tmpl w:val="66C62F0C"/>
    <w:lvl w:ilvl="0" w:tplc="5B204A0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B96F39"/>
    <w:multiLevelType w:val="hybridMultilevel"/>
    <w:tmpl w:val="27AC6942"/>
    <w:lvl w:ilvl="0" w:tplc="F0D2500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4F0242"/>
    <w:multiLevelType w:val="hybridMultilevel"/>
    <w:tmpl w:val="A62EDC92"/>
    <w:lvl w:ilvl="0" w:tplc="440258F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C83014"/>
    <w:multiLevelType w:val="hybridMultilevel"/>
    <w:tmpl w:val="0E3C8C4E"/>
    <w:lvl w:ilvl="0" w:tplc="9656E19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685035F"/>
    <w:multiLevelType w:val="hybridMultilevel"/>
    <w:tmpl w:val="89DA184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7690CB0"/>
    <w:multiLevelType w:val="hybridMultilevel"/>
    <w:tmpl w:val="E52C80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F297BCD"/>
    <w:multiLevelType w:val="hybridMultilevel"/>
    <w:tmpl w:val="414EA876"/>
    <w:lvl w:ilvl="0" w:tplc="E0060B5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F324E6B"/>
    <w:multiLevelType w:val="hybridMultilevel"/>
    <w:tmpl w:val="6F84A504"/>
    <w:lvl w:ilvl="0" w:tplc="D91A7C5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F8A73C7"/>
    <w:multiLevelType w:val="hybridMultilevel"/>
    <w:tmpl w:val="01F4301A"/>
    <w:lvl w:ilvl="0" w:tplc="8134497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7031DBD"/>
    <w:multiLevelType w:val="hybridMultilevel"/>
    <w:tmpl w:val="AA0C3178"/>
    <w:lvl w:ilvl="0" w:tplc="E8021BF4">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6F3D35E2"/>
    <w:multiLevelType w:val="hybridMultilevel"/>
    <w:tmpl w:val="AB08E64E"/>
    <w:lvl w:ilvl="0" w:tplc="8400982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66E293D"/>
    <w:multiLevelType w:val="hybridMultilevel"/>
    <w:tmpl w:val="B3763FD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E04ACD"/>
    <w:multiLevelType w:val="hybridMultilevel"/>
    <w:tmpl w:val="61464A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F954688"/>
    <w:multiLevelType w:val="hybridMultilevel"/>
    <w:tmpl w:val="C9AECF8A"/>
    <w:lvl w:ilvl="0" w:tplc="73C4B8F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FB93704"/>
    <w:multiLevelType w:val="hybridMultilevel"/>
    <w:tmpl w:val="BC2462CE"/>
    <w:lvl w:ilvl="0" w:tplc="1E76E06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5"/>
  </w:num>
  <w:num w:numId="3">
    <w:abstractNumId w:val="9"/>
  </w:num>
  <w:num w:numId="4">
    <w:abstractNumId w:val="34"/>
  </w:num>
  <w:num w:numId="5">
    <w:abstractNumId w:val="6"/>
  </w:num>
  <w:num w:numId="6">
    <w:abstractNumId w:val="30"/>
  </w:num>
  <w:num w:numId="7">
    <w:abstractNumId w:val="8"/>
  </w:num>
  <w:num w:numId="8">
    <w:abstractNumId w:val="1"/>
  </w:num>
  <w:num w:numId="9">
    <w:abstractNumId w:val="13"/>
  </w:num>
  <w:num w:numId="10">
    <w:abstractNumId w:val="22"/>
  </w:num>
  <w:num w:numId="11">
    <w:abstractNumId w:val="4"/>
  </w:num>
  <w:num w:numId="12">
    <w:abstractNumId w:val="7"/>
  </w:num>
  <w:num w:numId="13">
    <w:abstractNumId w:val="17"/>
  </w:num>
  <w:num w:numId="14">
    <w:abstractNumId w:val="15"/>
  </w:num>
  <w:num w:numId="15">
    <w:abstractNumId w:val="20"/>
  </w:num>
  <w:num w:numId="16">
    <w:abstractNumId w:val="28"/>
  </w:num>
  <w:num w:numId="17">
    <w:abstractNumId w:val="3"/>
  </w:num>
  <w:num w:numId="18">
    <w:abstractNumId w:val="32"/>
  </w:num>
  <w:num w:numId="19">
    <w:abstractNumId w:val="25"/>
  </w:num>
  <w:num w:numId="20">
    <w:abstractNumId w:val="14"/>
  </w:num>
  <w:num w:numId="21">
    <w:abstractNumId w:val="21"/>
  </w:num>
  <w:num w:numId="22">
    <w:abstractNumId w:val="24"/>
  </w:num>
  <w:num w:numId="23">
    <w:abstractNumId w:val="16"/>
  </w:num>
  <w:num w:numId="24">
    <w:abstractNumId w:val="2"/>
  </w:num>
  <w:num w:numId="25">
    <w:abstractNumId w:val="27"/>
  </w:num>
  <w:num w:numId="26">
    <w:abstractNumId w:val="23"/>
  </w:num>
  <w:num w:numId="27">
    <w:abstractNumId w:val="31"/>
  </w:num>
  <w:num w:numId="28">
    <w:abstractNumId w:val="0"/>
  </w:num>
  <w:num w:numId="29">
    <w:abstractNumId w:val="33"/>
  </w:num>
  <w:num w:numId="30">
    <w:abstractNumId w:val="26"/>
  </w:num>
  <w:num w:numId="31">
    <w:abstractNumId w:val="12"/>
  </w:num>
  <w:num w:numId="32">
    <w:abstractNumId w:val="10"/>
  </w:num>
  <w:num w:numId="33">
    <w:abstractNumId w:val="18"/>
  </w:num>
  <w:num w:numId="34">
    <w:abstractNumId w:val="29"/>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F8C"/>
    <w:rsid w:val="0000415C"/>
    <w:rsid w:val="0002654D"/>
    <w:rsid w:val="00036F86"/>
    <w:rsid w:val="00046F84"/>
    <w:rsid w:val="00050B1C"/>
    <w:rsid w:val="000547C5"/>
    <w:rsid w:val="00065D30"/>
    <w:rsid w:val="00070433"/>
    <w:rsid w:val="0008053B"/>
    <w:rsid w:val="00083429"/>
    <w:rsid w:val="00083837"/>
    <w:rsid w:val="000968AA"/>
    <w:rsid w:val="000A062E"/>
    <w:rsid w:val="000A6694"/>
    <w:rsid w:val="000C2974"/>
    <w:rsid w:val="000D30D9"/>
    <w:rsid w:val="000E26EA"/>
    <w:rsid w:val="00104FBE"/>
    <w:rsid w:val="0010628F"/>
    <w:rsid w:val="00106F3E"/>
    <w:rsid w:val="0013547E"/>
    <w:rsid w:val="00145BDC"/>
    <w:rsid w:val="00152431"/>
    <w:rsid w:val="00156863"/>
    <w:rsid w:val="00170787"/>
    <w:rsid w:val="00181B53"/>
    <w:rsid w:val="001833D4"/>
    <w:rsid w:val="001863AF"/>
    <w:rsid w:val="00197163"/>
    <w:rsid w:val="001A58FC"/>
    <w:rsid w:val="001A7DE8"/>
    <w:rsid w:val="001B4023"/>
    <w:rsid w:val="001D2055"/>
    <w:rsid w:val="001D3F27"/>
    <w:rsid w:val="002260F2"/>
    <w:rsid w:val="00236B5D"/>
    <w:rsid w:val="00244885"/>
    <w:rsid w:val="0025010D"/>
    <w:rsid w:val="00252486"/>
    <w:rsid w:val="00257F9F"/>
    <w:rsid w:val="0026336F"/>
    <w:rsid w:val="00264D98"/>
    <w:rsid w:val="002706C2"/>
    <w:rsid w:val="00274CCC"/>
    <w:rsid w:val="00282B12"/>
    <w:rsid w:val="00285451"/>
    <w:rsid w:val="002932DB"/>
    <w:rsid w:val="002B57C3"/>
    <w:rsid w:val="002C3692"/>
    <w:rsid w:val="002D7325"/>
    <w:rsid w:val="002E693E"/>
    <w:rsid w:val="002F1290"/>
    <w:rsid w:val="002F1F3C"/>
    <w:rsid w:val="00302538"/>
    <w:rsid w:val="003030B5"/>
    <w:rsid w:val="0030707F"/>
    <w:rsid w:val="00314532"/>
    <w:rsid w:val="00316A25"/>
    <w:rsid w:val="003479FD"/>
    <w:rsid w:val="00352DD0"/>
    <w:rsid w:val="00370381"/>
    <w:rsid w:val="00372685"/>
    <w:rsid w:val="00382379"/>
    <w:rsid w:val="003A2B6E"/>
    <w:rsid w:val="003A5C79"/>
    <w:rsid w:val="003B0A37"/>
    <w:rsid w:val="003B3803"/>
    <w:rsid w:val="003B4676"/>
    <w:rsid w:val="003E3CCC"/>
    <w:rsid w:val="003F2A5C"/>
    <w:rsid w:val="003F2B1A"/>
    <w:rsid w:val="003F43FE"/>
    <w:rsid w:val="004062B3"/>
    <w:rsid w:val="004122DE"/>
    <w:rsid w:val="00432105"/>
    <w:rsid w:val="004618FE"/>
    <w:rsid w:val="004A70DF"/>
    <w:rsid w:val="004C74F2"/>
    <w:rsid w:val="004D19E7"/>
    <w:rsid w:val="00506C55"/>
    <w:rsid w:val="00526F21"/>
    <w:rsid w:val="005405B1"/>
    <w:rsid w:val="00545467"/>
    <w:rsid w:val="00556A06"/>
    <w:rsid w:val="00556B47"/>
    <w:rsid w:val="0055756C"/>
    <w:rsid w:val="00561F2E"/>
    <w:rsid w:val="005702FE"/>
    <w:rsid w:val="005777F0"/>
    <w:rsid w:val="005A6DAF"/>
    <w:rsid w:val="005B00CE"/>
    <w:rsid w:val="005C692B"/>
    <w:rsid w:val="005D7081"/>
    <w:rsid w:val="005F1AA6"/>
    <w:rsid w:val="005F3B5F"/>
    <w:rsid w:val="0060035D"/>
    <w:rsid w:val="00620B62"/>
    <w:rsid w:val="00625CAA"/>
    <w:rsid w:val="0063505B"/>
    <w:rsid w:val="00635110"/>
    <w:rsid w:val="00673FEC"/>
    <w:rsid w:val="006821FC"/>
    <w:rsid w:val="00697A5B"/>
    <w:rsid w:val="006D1CA6"/>
    <w:rsid w:val="006E05B0"/>
    <w:rsid w:val="006E43B9"/>
    <w:rsid w:val="0070421C"/>
    <w:rsid w:val="0071205E"/>
    <w:rsid w:val="007240D6"/>
    <w:rsid w:val="00725D5C"/>
    <w:rsid w:val="00753F2C"/>
    <w:rsid w:val="00754557"/>
    <w:rsid w:val="00777537"/>
    <w:rsid w:val="0078695B"/>
    <w:rsid w:val="007B6839"/>
    <w:rsid w:val="007C1D64"/>
    <w:rsid w:val="007C51D9"/>
    <w:rsid w:val="007D01F4"/>
    <w:rsid w:val="007D357E"/>
    <w:rsid w:val="007D54B8"/>
    <w:rsid w:val="00827D77"/>
    <w:rsid w:val="00847B57"/>
    <w:rsid w:val="00851618"/>
    <w:rsid w:val="008630B0"/>
    <w:rsid w:val="008753E1"/>
    <w:rsid w:val="00875CBE"/>
    <w:rsid w:val="008775A5"/>
    <w:rsid w:val="008876C3"/>
    <w:rsid w:val="0089210F"/>
    <w:rsid w:val="008B43A9"/>
    <w:rsid w:val="008B43BC"/>
    <w:rsid w:val="008D58FB"/>
    <w:rsid w:val="009172A8"/>
    <w:rsid w:val="00921D23"/>
    <w:rsid w:val="00933D81"/>
    <w:rsid w:val="00960217"/>
    <w:rsid w:val="00960403"/>
    <w:rsid w:val="00962784"/>
    <w:rsid w:val="00972027"/>
    <w:rsid w:val="0097252D"/>
    <w:rsid w:val="00990D0A"/>
    <w:rsid w:val="00991D0A"/>
    <w:rsid w:val="009926D2"/>
    <w:rsid w:val="009B1937"/>
    <w:rsid w:val="009D2498"/>
    <w:rsid w:val="009D56E1"/>
    <w:rsid w:val="009E299E"/>
    <w:rsid w:val="00A1344F"/>
    <w:rsid w:val="00A26AEA"/>
    <w:rsid w:val="00A41897"/>
    <w:rsid w:val="00A57550"/>
    <w:rsid w:val="00A63032"/>
    <w:rsid w:val="00A63E9A"/>
    <w:rsid w:val="00A75E7A"/>
    <w:rsid w:val="00A95353"/>
    <w:rsid w:val="00AA6A15"/>
    <w:rsid w:val="00AB18E6"/>
    <w:rsid w:val="00AB204D"/>
    <w:rsid w:val="00AB519F"/>
    <w:rsid w:val="00AC5F38"/>
    <w:rsid w:val="00AE18FA"/>
    <w:rsid w:val="00AF189E"/>
    <w:rsid w:val="00AF58BD"/>
    <w:rsid w:val="00B21249"/>
    <w:rsid w:val="00B3021A"/>
    <w:rsid w:val="00B73C2C"/>
    <w:rsid w:val="00B772C6"/>
    <w:rsid w:val="00BA0C42"/>
    <w:rsid w:val="00BC23BC"/>
    <w:rsid w:val="00BC4E7C"/>
    <w:rsid w:val="00BD5B22"/>
    <w:rsid w:val="00BE4663"/>
    <w:rsid w:val="00C1033D"/>
    <w:rsid w:val="00C31641"/>
    <w:rsid w:val="00C47363"/>
    <w:rsid w:val="00C52DFE"/>
    <w:rsid w:val="00C61908"/>
    <w:rsid w:val="00C658A8"/>
    <w:rsid w:val="00C751BF"/>
    <w:rsid w:val="00C81EED"/>
    <w:rsid w:val="00C843EB"/>
    <w:rsid w:val="00CB3F8C"/>
    <w:rsid w:val="00CC5899"/>
    <w:rsid w:val="00CE3A29"/>
    <w:rsid w:val="00D15FD8"/>
    <w:rsid w:val="00D631F1"/>
    <w:rsid w:val="00D70BC4"/>
    <w:rsid w:val="00D757A7"/>
    <w:rsid w:val="00D91CA0"/>
    <w:rsid w:val="00DC20DE"/>
    <w:rsid w:val="00DC6A16"/>
    <w:rsid w:val="00DE7D1A"/>
    <w:rsid w:val="00DF16F8"/>
    <w:rsid w:val="00E139D2"/>
    <w:rsid w:val="00E27497"/>
    <w:rsid w:val="00E417CC"/>
    <w:rsid w:val="00E46181"/>
    <w:rsid w:val="00E5667C"/>
    <w:rsid w:val="00E74CEB"/>
    <w:rsid w:val="00EA57A7"/>
    <w:rsid w:val="00EB0444"/>
    <w:rsid w:val="00ED6DB5"/>
    <w:rsid w:val="00EE2A42"/>
    <w:rsid w:val="00EF2ACD"/>
    <w:rsid w:val="00EF7BBF"/>
    <w:rsid w:val="00F00A36"/>
    <w:rsid w:val="00F2050A"/>
    <w:rsid w:val="00F46CC2"/>
    <w:rsid w:val="00F575EF"/>
    <w:rsid w:val="00F70407"/>
    <w:rsid w:val="00F838A5"/>
    <w:rsid w:val="00F902B6"/>
    <w:rsid w:val="00FA258A"/>
    <w:rsid w:val="00FA4169"/>
    <w:rsid w:val="00FA79DC"/>
    <w:rsid w:val="00FB07AC"/>
    <w:rsid w:val="00FC4B56"/>
    <w:rsid w:val="00FD124F"/>
    <w:rsid w:val="00FD4476"/>
    <w:rsid w:val="00FE74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AE144"/>
  <w15:docId w15:val="{AC28EF59-2FC4-4FD7-80A9-2292E1B6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240"/>
      <w:ind w:left="397" w:hanging="397"/>
      <w:outlineLvl w:val="0"/>
    </w:pPr>
    <w:rPr>
      <w:kern w:val="28"/>
    </w:rPr>
  </w:style>
  <w:style w:type="paragraph" w:styleId="berschrift2">
    <w:name w:val="heading 2"/>
    <w:basedOn w:val="Standard"/>
    <w:next w:val="Standard"/>
    <w:qFormat/>
    <w:pPr>
      <w:keepNext/>
      <w:spacing w:before="240"/>
      <w:ind w:left="1021" w:hanging="624"/>
      <w:outlineLvl w:val="1"/>
    </w:pPr>
  </w:style>
  <w:style w:type="paragraph" w:styleId="berschrift3">
    <w:name w:val="heading 3"/>
    <w:basedOn w:val="Standard"/>
    <w:next w:val="Standard"/>
    <w:qFormat/>
    <w:pPr>
      <w:keepNext/>
      <w:spacing w:before="240"/>
      <w:ind w:left="1872" w:hanging="851"/>
      <w:outlineLvl w:val="2"/>
    </w:pPr>
  </w:style>
  <w:style w:type="paragraph" w:styleId="berschrift4">
    <w:name w:val="heading 4"/>
    <w:basedOn w:val="Standard"/>
    <w:next w:val="Standard"/>
    <w:qFormat/>
    <w:pPr>
      <w:keepNext/>
      <w:outlineLvl w:val="3"/>
    </w:pPr>
    <w:rPr>
      <w:b/>
      <w:bCs/>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Projektantrag">
    <w:name w:val="Projektantrag"/>
    <w:basedOn w:val="Standard"/>
    <w:pPr>
      <w:spacing w:before="57"/>
      <w:ind w:left="284"/>
    </w:pPr>
    <w:rPr>
      <w:sz w:val="32"/>
    </w:rPr>
  </w:style>
  <w:style w:type="paragraph" w:customStyle="1" w:styleId="arial24fett">
    <w:name w:val="arial 24 fett"/>
    <w:basedOn w:val="Standard"/>
    <w:rPr>
      <w:b/>
      <w:sz w:val="48"/>
    </w:rPr>
  </w:style>
  <w:style w:type="paragraph" w:customStyle="1" w:styleId="Betreff">
    <w:name w:val="Betreff"/>
    <w:basedOn w:val="Standard"/>
    <w:pPr>
      <w:tabs>
        <w:tab w:val="left" w:pos="5670"/>
      </w:tabs>
      <w:spacing w:after="1134"/>
    </w:pPr>
    <w:rPr>
      <w:b/>
      <w:caps/>
      <w:spacing w:val="20"/>
      <w:sz w:val="28"/>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Kopfzeile">
    <w:name w:val="header"/>
    <w:basedOn w:val="Standard"/>
    <w:rsid w:val="00046F84"/>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sid w:val="003B4676"/>
    <w:rPr>
      <w:rFonts w:ascii="Tahoma" w:hAnsi="Tahoma"/>
      <w:sz w:val="16"/>
      <w:szCs w:val="16"/>
      <w:lang w:val="x-none" w:eastAsia="x-none"/>
    </w:rPr>
  </w:style>
  <w:style w:type="character" w:customStyle="1" w:styleId="SprechblasentextZchn">
    <w:name w:val="Sprechblasentext Zchn"/>
    <w:link w:val="Sprechblasentext"/>
    <w:rsid w:val="003B4676"/>
    <w:rPr>
      <w:rFonts w:ascii="Tahoma" w:hAnsi="Tahoma" w:cs="Tahoma"/>
      <w:sz w:val="16"/>
      <w:szCs w:val="16"/>
    </w:rPr>
  </w:style>
  <w:style w:type="paragraph" w:styleId="Listenabsatz">
    <w:name w:val="List Paragraph"/>
    <w:basedOn w:val="Standard"/>
    <w:uiPriority w:val="34"/>
    <w:qFormat/>
    <w:rsid w:val="00FA4169"/>
    <w:pPr>
      <w:ind w:left="720"/>
      <w:contextualSpacing/>
    </w:pPr>
  </w:style>
  <w:style w:type="character" w:styleId="Hervorhebung">
    <w:name w:val="Emphasis"/>
    <w:basedOn w:val="Absatz-Standardschriftart"/>
    <w:qFormat/>
    <w:rsid w:val="000A06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SO_Vorl8\VORLAGEN\protoko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51056-400E-465E-9A7F-BEAC35A62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Template>
  <TotalTime>0</TotalTime>
  <Pages>1</Pages>
  <Words>295</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S</vt:lpstr>
    </vt:vector>
  </TitlesOfParts>
  <Company>Sparkasse Ibbenbüren</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Sparkasse</dc:creator>
  <cp:lastModifiedBy>u manfrass</cp:lastModifiedBy>
  <cp:revision>7</cp:revision>
  <cp:lastPrinted>2020-09-11T07:13:00Z</cp:lastPrinted>
  <dcterms:created xsi:type="dcterms:W3CDTF">2020-09-11T07:01:00Z</dcterms:created>
  <dcterms:modified xsi:type="dcterms:W3CDTF">2020-09-11T07:13:00Z</dcterms:modified>
</cp:coreProperties>
</file>