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E92A6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Mit Hilfe des Buttons TabKopf können Sie eine Tabellenüberschift auf der nächsten Seite erstellen.</w:t>
      </w:r>
    </w:p>
    <w:p w14:paraId="69DCAC8A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Dazu nach dem Seitenwechsel in die erste Tabellenzelle gehen und auf TabKopf klicken.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84"/>
        <w:gridCol w:w="7655"/>
      </w:tblGrid>
      <w:tr w:rsidR="008D58FB" w:rsidRPr="007619EC" w14:paraId="5270CF34" w14:textId="77777777"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9DA" w14:textId="77777777" w:rsidR="008D58FB" w:rsidRPr="007619EC" w:rsidRDefault="008D58FB" w:rsidP="00AB204D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/>
                <w:sz w:val="24"/>
                <w:szCs w:val="24"/>
              </w:rPr>
              <w:t>Aufgaben/</w:t>
            </w:r>
          </w:p>
          <w:p w14:paraId="50F0935D" w14:textId="77777777" w:rsidR="008D58FB" w:rsidRPr="007619EC" w:rsidRDefault="00C47363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 w:cs="Arial"/>
                <w:sz w:val="24"/>
                <w:szCs w:val="24"/>
              </w:rPr>
              <w:t>Ergebn</w:t>
            </w:r>
            <w:r w:rsidR="008D58FB" w:rsidRPr="007619EC">
              <w:rPr>
                <w:rFonts w:ascii="Calibri" w:hAnsi="Calibri" w:cs="Arial"/>
                <w:sz w:val="24"/>
                <w:szCs w:val="24"/>
              </w:rPr>
              <w:t>isprotokoll</w:t>
            </w:r>
          </w:p>
        </w:tc>
        <w:tc>
          <w:tcPr>
            <w:tcW w:w="284" w:type="dxa"/>
            <w:tcBorders>
              <w:left w:val="nil"/>
            </w:tcBorders>
          </w:tcPr>
          <w:p w14:paraId="38524874" w14:textId="77777777" w:rsidR="008D58FB" w:rsidRPr="007619EC" w:rsidRDefault="008D58F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52AC" w14:textId="62E23D42" w:rsidR="008D58FB" w:rsidRPr="007619EC" w:rsidRDefault="00CB3F8C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/>
                <w:sz w:val="24"/>
                <w:szCs w:val="24"/>
              </w:rPr>
              <w:t>Sitzung de</w:t>
            </w:r>
            <w:r w:rsidR="0071205E" w:rsidRPr="007619EC">
              <w:rPr>
                <w:rFonts w:ascii="Calibri" w:hAnsi="Calibri"/>
                <w:sz w:val="24"/>
                <w:szCs w:val="24"/>
              </w:rPr>
              <w:t>s erweiterten Vorstands</w:t>
            </w:r>
            <w:r w:rsidR="005F1AA6" w:rsidRPr="007619EC">
              <w:rPr>
                <w:rFonts w:ascii="Calibri" w:hAnsi="Calibri"/>
                <w:sz w:val="24"/>
                <w:szCs w:val="24"/>
              </w:rPr>
              <w:t xml:space="preserve"> vom</w:t>
            </w:r>
            <w:r w:rsidR="00C31CD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17308A">
              <w:rPr>
                <w:rFonts w:ascii="Calibri" w:hAnsi="Calibri"/>
                <w:sz w:val="24"/>
                <w:szCs w:val="24"/>
              </w:rPr>
              <w:t>12</w:t>
            </w:r>
            <w:r w:rsidR="007E23D9">
              <w:rPr>
                <w:rFonts w:ascii="Calibri" w:hAnsi="Calibri"/>
                <w:sz w:val="24"/>
                <w:szCs w:val="24"/>
              </w:rPr>
              <w:t>.11.2019</w:t>
            </w:r>
          </w:p>
          <w:p w14:paraId="1F1A63BB" w14:textId="77777777" w:rsidR="008D58FB" w:rsidRPr="007619EC" w:rsidRDefault="008D58FB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CC9E8AA" w14:textId="77777777" w:rsidR="008D58FB" w:rsidRPr="00777537" w:rsidRDefault="008D58FB">
      <w:pPr>
        <w:rPr>
          <w:rFonts w:ascii="Calibri" w:hAnsi="Calibri"/>
          <w:szCs w:val="22"/>
        </w:rPr>
      </w:pPr>
    </w:p>
    <w:tbl>
      <w:tblPr>
        <w:tblW w:w="0" w:type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63"/>
        <w:gridCol w:w="148"/>
        <w:gridCol w:w="8912"/>
        <w:gridCol w:w="148"/>
      </w:tblGrid>
      <w:tr w:rsidR="007E23D9" w:rsidRPr="00777537" w14:paraId="6E96139E" w14:textId="77777777" w:rsidTr="00170787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F9560" w14:textId="77777777" w:rsidR="00506C55" w:rsidRPr="00777537" w:rsidRDefault="0077753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Teilnehmer</w:t>
            </w:r>
          </w:p>
        </w:tc>
        <w:tc>
          <w:tcPr>
            <w:tcW w:w="0" w:type="auto"/>
            <w:tcBorders>
              <w:left w:val="nil"/>
            </w:tcBorders>
          </w:tcPr>
          <w:p w14:paraId="1A4278FE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8D0966C" w14:textId="797E968F" w:rsidR="007E23D9" w:rsidRDefault="007E23D9" w:rsidP="007E23D9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H. </w:t>
            </w:r>
            <w:proofErr w:type="spellStart"/>
            <w:r>
              <w:rPr>
                <w:rFonts w:ascii="Calibri" w:hAnsi="Calibri"/>
                <w:szCs w:val="22"/>
              </w:rPr>
              <w:t>Agnischock</w:t>
            </w:r>
            <w:proofErr w:type="spellEnd"/>
            <w:r>
              <w:rPr>
                <w:rFonts w:ascii="Calibri" w:hAnsi="Calibri"/>
                <w:szCs w:val="22"/>
              </w:rPr>
              <w:t xml:space="preserve"> , N. Eckert, P. Hole, </w:t>
            </w:r>
            <w:proofErr w:type="spellStart"/>
            <w:r>
              <w:rPr>
                <w:rFonts w:ascii="Calibri" w:hAnsi="Calibri"/>
                <w:szCs w:val="22"/>
              </w:rPr>
              <w:t>Th.Bergmann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H.Telgkamp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K.Müer</w:t>
            </w:r>
            <w:proofErr w:type="spellEnd"/>
            <w:r>
              <w:rPr>
                <w:rFonts w:ascii="Calibri" w:hAnsi="Calibri"/>
                <w:szCs w:val="22"/>
              </w:rPr>
              <w:t>, K.-</w:t>
            </w:r>
            <w:proofErr w:type="spellStart"/>
            <w:r>
              <w:rPr>
                <w:rFonts w:ascii="Calibri" w:hAnsi="Calibri"/>
                <w:szCs w:val="22"/>
              </w:rPr>
              <w:t>H.Müller</w:t>
            </w:r>
            <w:proofErr w:type="spellEnd"/>
            <w:r>
              <w:rPr>
                <w:rFonts w:ascii="Calibri" w:hAnsi="Calibri"/>
                <w:szCs w:val="22"/>
              </w:rPr>
              <w:t xml:space="preserve">, Focke, </w:t>
            </w:r>
            <w:proofErr w:type="spellStart"/>
            <w:r>
              <w:rPr>
                <w:rFonts w:ascii="Calibri" w:hAnsi="Calibri"/>
                <w:szCs w:val="22"/>
              </w:rPr>
              <w:t>M.Gottschling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R.Jürgensen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C.Manfraß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U.Manfraß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G.Goudschaal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W.Juttner</w:t>
            </w:r>
            <w:proofErr w:type="spellEnd"/>
            <w:r>
              <w:rPr>
                <w:rFonts w:ascii="Calibri" w:hAnsi="Calibri"/>
                <w:szCs w:val="22"/>
              </w:rPr>
              <w:t xml:space="preserve">          </w:t>
            </w:r>
          </w:p>
          <w:p w14:paraId="1C5B1BBD" w14:textId="77777777" w:rsidR="007E23D9" w:rsidRDefault="00C31CDC" w:rsidP="003F43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03285828" w14:textId="651AA1E7" w:rsidR="00382379" w:rsidRDefault="00C31CDC" w:rsidP="003F43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      </w:t>
            </w:r>
          </w:p>
          <w:p w14:paraId="3DCAACA1" w14:textId="77777777" w:rsidR="00506C55" w:rsidRPr="00777537" w:rsidRDefault="00065D30" w:rsidP="00526F2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Entschuldig</w:t>
            </w:r>
            <w:r w:rsidR="00FC4B56">
              <w:rPr>
                <w:rFonts w:ascii="Calibri" w:hAnsi="Calibri"/>
                <w:szCs w:val="22"/>
              </w:rPr>
              <w:t>t:</w:t>
            </w:r>
            <w:r w:rsidR="005F1AA6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4D7BE0" w14:textId="77777777" w:rsidR="00506C55" w:rsidRPr="00777537" w:rsidRDefault="00506C55" w:rsidP="0071205E">
            <w:pPr>
              <w:rPr>
                <w:rFonts w:ascii="Calibri" w:hAnsi="Calibri"/>
                <w:szCs w:val="22"/>
              </w:rPr>
            </w:pPr>
          </w:p>
        </w:tc>
      </w:tr>
      <w:tr w:rsidR="007E23D9" w:rsidRPr="00777537" w14:paraId="65663E8F" w14:textId="77777777" w:rsidTr="00170787">
        <w:tc>
          <w:tcPr>
            <w:tcW w:w="0" w:type="auto"/>
          </w:tcPr>
          <w:p w14:paraId="0E7B8D09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Zeit</w:t>
            </w:r>
          </w:p>
        </w:tc>
        <w:tc>
          <w:tcPr>
            <w:tcW w:w="0" w:type="auto"/>
          </w:tcPr>
          <w:p w14:paraId="34DE56D4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</w:tcPr>
          <w:p w14:paraId="50B5E492" w14:textId="4423477D" w:rsidR="00506C55" w:rsidRPr="00777537" w:rsidRDefault="00854F4F" w:rsidP="00BC4E7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Beginn: 19.30h</w:t>
            </w:r>
          </w:p>
        </w:tc>
        <w:tc>
          <w:tcPr>
            <w:tcW w:w="0" w:type="auto"/>
          </w:tcPr>
          <w:p w14:paraId="6D0EA1E8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</w:p>
        </w:tc>
      </w:tr>
    </w:tbl>
    <w:p w14:paraId="1E7AE8C4" w14:textId="77777777" w:rsidR="008D58FB" w:rsidRPr="00777537" w:rsidRDefault="008D58FB" w:rsidP="00F00A36">
      <w:pPr>
        <w:jc w:val="center"/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5811"/>
        <w:gridCol w:w="1560"/>
        <w:gridCol w:w="850"/>
        <w:gridCol w:w="1560"/>
      </w:tblGrid>
      <w:tr w:rsidR="008D58FB" w:rsidRPr="00777537" w14:paraId="54054E84" w14:textId="77777777" w:rsidTr="00A57550">
        <w:tc>
          <w:tcPr>
            <w:tcW w:w="497" w:type="dxa"/>
            <w:shd w:val="pct10" w:color="auto" w:fill="auto"/>
          </w:tcPr>
          <w:p w14:paraId="6C40617F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Top</w:t>
            </w:r>
          </w:p>
        </w:tc>
        <w:tc>
          <w:tcPr>
            <w:tcW w:w="5811" w:type="dxa"/>
            <w:shd w:val="pct10" w:color="auto" w:fill="auto"/>
          </w:tcPr>
          <w:p w14:paraId="7CE92B1C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Aufgabe / Ergebnis / Entscheid</w:t>
            </w:r>
          </w:p>
          <w:p w14:paraId="1827D99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(Was, wie, wo, warum?)</w:t>
            </w:r>
          </w:p>
        </w:tc>
        <w:tc>
          <w:tcPr>
            <w:tcW w:w="1560" w:type="dxa"/>
            <w:shd w:val="pct10" w:color="auto" w:fill="auto"/>
          </w:tcPr>
          <w:p w14:paraId="4BD4536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Name des(r)</w:t>
            </w:r>
          </w:p>
          <w:p w14:paraId="2B903118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Verantwortlichen und Bereich</w:t>
            </w:r>
          </w:p>
        </w:tc>
        <w:tc>
          <w:tcPr>
            <w:tcW w:w="850" w:type="dxa"/>
            <w:shd w:val="pct10" w:color="auto" w:fill="auto"/>
          </w:tcPr>
          <w:p w14:paraId="55B832A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Termin</w:t>
            </w:r>
          </w:p>
          <w:p w14:paraId="167CB8D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shd w:val="pct10" w:color="auto" w:fill="auto"/>
          </w:tcPr>
          <w:p w14:paraId="49CCE1F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Resultat der Aufgabe / Bemerkungen in Stichworten</w:t>
            </w:r>
          </w:p>
        </w:tc>
      </w:tr>
      <w:tr w:rsidR="008D58FB" w:rsidRPr="00777537" w14:paraId="465571EC" w14:textId="77777777" w:rsidTr="00A57550">
        <w:tc>
          <w:tcPr>
            <w:tcW w:w="497" w:type="dxa"/>
          </w:tcPr>
          <w:p w14:paraId="6518DC7B" w14:textId="6FA4E59F" w:rsidR="00D631F1" w:rsidRPr="00777537" w:rsidRDefault="00854F4F">
            <w:pPr>
              <w:rPr>
                <w:rFonts w:ascii="Calibri" w:hAnsi="Calibri"/>
                <w:szCs w:val="22"/>
              </w:rPr>
            </w:pPr>
            <w:bookmarkStart w:id="0" w:name="Start"/>
            <w:bookmarkEnd w:id="0"/>
            <w:r>
              <w:rPr>
                <w:rFonts w:ascii="Calibri" w:hAnsi="Calibri"/>
                <w:szCs w:val="22"/>
              </w:rPr>
              <w:t>1.</w:t>
            </w:r>
          </w:p>
          <w:p w14:paraId="05CF52A6" w14:textId="269993C2" w:rsidR="008B43A9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 xml:space="preserve"> </w:t>
            </w:r>
          </w:p>
          <w:p w14:paraId="636338DA" w14:textId="5C9EDD18" w:rsidR="00197163" w:rsidRDefault="00854F4F" w:rsidP="007619E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</w:p>
          <w:p w14:paraId="7088FA67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51FB413F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2F02E33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1CD42401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1175FE7A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76B04610" w14:textId="14EFD971" w:rsidR="00BD5B22" w:rsidRDefault="00C31CD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</w:t>
            </w:r>
          </w:p>
          <w:p w14:paraId="637CD968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47AD65E3" w14:textId="0B71AD99" w:rsidR="00BD5B22" w:rsidRDefault="00ED7CBB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</w:p>
          <w:p w14:paraId="622AA003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849782C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5593E4BC" w14:textId="57526E7D" w:rsidR="00BD5B22" w:rsidRDefault="00C52D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C31CDC">
              <w:rPr>
                <w:rFonts w:ascii="Calibri" w:hAnsi="Calibri"/>
                <w:szCs w:val="22"/>
              </w:rPr>
              <w:t xml:space="preserve"> </w:t>
            </w:r>
          </w:p>
          <w:p w14:paraId="25BAD558" w14:textId="77777777" w:rsidR="00BD5B22" w:rsidRDefault="00E2749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0B974AA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4618305A" w14:textId="77777777" w:rsidR="00F838A5" w:rsidRDefault="00F838A5">
            <w:pPr>
              <w:rPr>
                <w:rFonts w:ascii="Calibri" w:hAnsi="Calibri"/>
                <w:szCs w:val="22"/>
              </w:rPr>
            </w:pPr>
          </w:p>
          <w:p w14:paraId="2903C94F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14EA2A9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10C2E166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F4DBBC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429A434" w14:textId="07A6F4D5" w:rsidR="00372685" w:rsidRDefault="0000107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</w:t>
            </w:r>
          </w:p>
          <w:p w14:paraId="4C8D0960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59AD8157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7047BBCC" w14:textId="4CBE5647" w:rsidR="00372685" w:rsidRDefault="0000107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</w:p>
          <w:p w14:paraId="0AFC6F1C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113F2B2A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F67A141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5A220E5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7D4A25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7364E9CD" w14:textId="77777777" w:rsidR="00264D98" w:rsidRDefault="00264D98">
            <w:pPr>
              <w:rPr>
                <w:rFonts w:ascii="Calibri" w:hAnsi="Calibri"/>
                <w:szCs w:val="22"/>
              </w:rPr>
            </w:pPr>
          </w:p>
          <w:p w14:paraId="016A4387" w14:textId="77777777" w:rsidR="00264D98" w:rsidRDefault="00264D98">
            <w:pPr>
              <w:rPr>
                <w:rFonts w:ascii="Calibri" w:hAnsi="Calibri"/>
                <w:szCs w:val="22"/>
              </w:rPr>
            </w:pPr>
          </w:p>
          <w:p w14:paraId="64AD54CD" w14:textId="77777777" w:rsidR="00264D98" w:rsidRDefault="00264D98">
            <w:pPr>
              <w:rPr>
                <w:rFonts w:ascii="Calibri" w:hAnsi="Calibri"/>
                <w:szCs w:val="22"/>
              </w:rPr>
            </w:pPr>
          </w:p>
          <w:p w14:paraId="689B369B" w14:textId="77777777" w:rsidR="00264D98" w:rsidRDefault="00264D98">
            <w:pPr>
              <w:rPr>
                <w:rFonts w:ascii="Calibri" w:hAnsi="Calibri"/>
                <w:szCs w:val="22"/>
              </w:rPr>
            </w:pPr>
          </w:p>
          <w:p w14:paraId="258AC076" w14:textId="77777777" w:rsidR="00CC5899" w:rsidRDefault="00CC5899">
            <w:pPr>
              <w:rPr>
                <w:rFonts w:ascii="Calibri" w:hAnsi="Calibri"/>
                <w:szCs w:val="22"/>
              </w:rPr>
            </w:pPr>
          </w:p>
          <w:p w14:paraId="570634C6" w14:textId="77777777" w:rsidR="00CC5899" w:rsidRDefault="00CC5899">
            <w:pPr>
              <w:rPr>
                <w:rFonts w:ascii="Calibri" w:hAnsi="Calibri"/>
                <w:szCs w:val="22"/>
              </w:rPr>
            </w:pPr>
          </w:p>
          <w:p w14:paraId="24237BD4" w14:textId="77777777" w:rsidR="00CC5899" w:rsidRDefault="00CC5899">
            <w:pPr>
              <w:rPr>
                <w:rFonts w:ascii="Calibri" w:hAnsi="Calibri"/>
                <w:szCs w:val="22"/>
              </w:rPr>
            </w:pPr>
          </w:p>
          <w:p w14:paraId="00523D13" w14:textId="77777777" w:rsidR="00CC5899" w:rsidRDefault="00CC5899">
            <w:pPr>
              <w:rPr>
                <w:rFonts w:ascii="Calibri" w:hAnsi="Calibri"/>
                <w:szCs w:val="22"/>
              </w:rPr>
            </w:pPr>
          </w:p>
          <w:p w14:paraId="39B6B551" w14:textId="381A4D69" w:rsidR="00EF2ACD" w:rsidRDefault="00B618A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5. </w:t>
            </w:r>
          </w:p>
          <w:p w14:paraId="3156B9EC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67274FE0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6A30269B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21CF974D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33EC3346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0777D728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1B85BB07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7464B66F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56B7B7AF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610E9C0C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088572A5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0119B524" w14:textId="02FB0F6D" w:rsidR="00B2458D" w:rsidRDefault="00B2458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6.</w:t>
            </w:r>
          </w:p>
          <w:p w14:paraId="279965C4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42E1DB82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6DAED2C1" w14:textId="77777777" w:rsidR="00B2458D" w:rsidRDefault="00B2458D">
            <w:pPr>
              <w:rPr>
                <w:rFonts w:ascii="Calibri" w:hAnsi="Calibri"/>
                <w:szCs w:val="22"/>
              </w:rPr>
            </w:pPr>
          </w:p>
          <w:p w14:paraId="12DE27AD" w14:textId="77777777" w:rsidR="00B2458D" w:rsidRDefault="00B2458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7.</w:t>
            </w:r>
            <w:r w:rsidR="00333A2C">
              <w:rPr>
                <w:rFonts w:ascii="Calibri" w:hAnsi="Calibri"/>
                <w:szCs w:val="22"/>
              </w:rPr>
              <w:t xml:space="preserve"> </w:t>
            </w:r>
          </w:p>
          <w:p w14:paraId="240A0A70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303F1FF6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00B9FFD4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7A982B39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3ABF274A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52531162" w14:textId="77777777" w:rsidR="00333A2C" w:rsidRDefault="00333A2C">
            <w:pPr>
              <w:rPr>
                <w:rFonts w:ascii="Calibri" w:hAnsi="Calibri"/>
                <w:szCs w:val="22"/>
              </w:rPr>
            </w:pPr>
          </w:p>
          <w:p w14:paraId="5445E72B" w14:textId="57CEABBA" w:rsidR="00333A2C" w:rsidRPr="00777537" w:rsidRDefault="00333A2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8.</w:t>
            </w:r>
            <w:bookmarkStart w:id="1" w:name="_GoBack"/>
            <w:bookmarkEnd w:id="1"/>
          </w:p>
        </w:tc>
        <w:tc>
          <w:tcPr>
            <w:tcW w:w="5811" w:type="dxa"/>
          </w:tcPr>
          <w:p w14:paraId="4C24B8C0" w14:textId="77777777" w:rsidR="00854F4F" w:rsidRDefault="00854F4F" w:rsidP="00C31CDC">
            <w:pPr>
              <w:pStyle w:val="berschrift4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lastRenderedPageBreak/>
              <w:t>Das Protokoll vom 24.9.19 wird einstimmig angenommen.</w:t>
            </w:r>
          </w:p>
          <w:p w14:paraId="559F5579" w14:textId="77777777" w:rsidR="00854F4F" w:rsidRDefault="00854F4F" w:rsidP="00C31CDC">
            <w:pPr>
              <w:pStyle w:val="berschrift4"/>
              <w:rPr>
                <w:rFonts w:cs="Arial"/>
                <w:b w:val="0"/>
                <w:sz w:val="22"/>
                <w:szCs w:val="22"/>
              </w:rPr>
            </w:pPr>
          </w:p>
          <w:p w14:paraId="22082EEC" w14:textId="2F4EE289" w:rsidR="00012D0C" w:rsidRDefault="00854F4F" w:rsidP="00C31CDC">
            <w:pPr>
              <w:pStyle w:val="berschrift4"/>
              <w:rPr>
                <w:rFonts w:ascii="Calibri" w:hAnsi="Calibri"/>
                <w:b w:val="0"/>
                <w:color w:val="538135" w:themeColor="accent6" w:themeShade="BF"/>
                <w:sz w:val="24"/>
                <w:szCs w:val="24"/>
              </w:rPr>
            </w:pPr>
            <w:r w:rsidRPr="00854F4F">
              <w:rPr>
                <w:rFonts w:cs="Arial"/>
                <w:b w:val="0"/>
                <w:color w:val="538135" w:themeColor="accent6" w:themeShade="BF"/>
                <w:sz w:val="22"/>
                <w:szCs w:val="22"/>
              </w:rPr>
              <w:t>Rückblick auf durchgeführte Veranstaltungen</w:t>
            </w:r>
            <w:r w:rsidR="008D58FB" w:rsidRPr="00854F4F">
              <w:rPr>
                <w:rFonts w:cs="Arial"/>
                <w:b w:val="0"/>
                <w:color w:val="538135" w:themeColor="accent6" w:themeShade="BF"/>
                <w:sz w:val="22"/>
                <w:szCs w:val="22"/>
              </w:rPr>
              <w:t xml:space="preserve"> </w:t>
            </w:r>
            <w:r w:rsidR="00012D0C" w:rsidRPr="00854F4F">
              <w:rPr>
                <w:rFonts w:ascii="Calibri" w:hAnsi="Calibri"/>
                <w:b w:val="0"/>
                <w:color w:val="538135" w:themeColor="accent6" w:themeShade="BF"/>
                <w:sz w:val="24"/>
                <w:szCs w:val="24"/>
              </w:rPr>
              <w:t xml:space="preserve">     </w:t>
            </w:r>
          </w:p>
          <w:p w14:paraId="5E271F1E" w14:textId="1C54F641" w:rsidR="00854F4F" w:rsidRDefault="00854F4F" w:rsidP="00854F4F">
            <w:r>
              <w:t xml:space="preserve">- Tsend, die Ausstellung war finanziell erfolgreich. Die   </w:t>
            </w:r>
          </w:p>
          <w:p w14:paraId="69539530" w14:textId="0C7D1AA8" w:rsidR="00854F4F" w:rsidRDefault="00854F4F" w:rsidP="00854F4F">
            <w:r>
              <w:t xml:space="preserve">   Besucherzahl lag bei </w:t>
            </w:r>
            <w:r w:rsidR="00ED7CBB">
              <w:t>etwa 500, die Ausstellung ist</w:t>
            </w:r>
          </w:p>
          <w:p w14:paraId="22C891AA" w14:textId="77777777" w:rsidR="00ED7CBB" w:rsidRDefault="00ED7CBB" w:rsidP="00854F4F">
            <w:r>
              <w:t xml:space="preserve">   durchweg gut angekommen.</w:t>
            </w:r>
          </w:p>
          <w:p w14:paraId="36C9A335" w14:textId="77777777" w:rsidR="00ED7CBB" w:rsidRDefault="00ED7CBB" w:rsidP="00854F4F"/>
          <w:p w14:paraId="7086FC65" w14:textId="77777777" w:rsidR="00ED7CBB" w:rsidRDefault="00ED7CBB" w:rsidP="00854F4F">
            <w:r>
              <w:t>- Kauf Art, starker Besuch, die Zufriedenheit war groß, al-</w:t>
            </w:r>
          </w:p>
          <w:p w14:paraId="5A016B38" w14:textId="77777777" w:rsidR="00ED7CBB" w:rsidRDefault="00ED7CBB" w:rsidP="00854F4F">
            <w:r>
              <w:t xml:space="preserve">  le Teilnehmer waren von der Atmosphäre einhellig </w:t>
            </w:r>
            <w:proofErr w:type="spellStart"/>
            <w:r>
              <w:t>be</w:t>
            </w:r>
            <w:proofErr w:type="spellEnd"/>
            <w:r>
              <w:t>-</w:t>
            </w:r>
          </w:p>
          <w:p w14:paraId="250FE644" w14:textId="77777777" w:rsidR="00ED7CBB" w:rsidRDefault="00ED7CBB" w:rsidP="00854F4F">
            <w:r>
              <w:t xml:space="preserve">  geistert. </w:t>
            </w:r>
          </w:p>
          <w:p w14:paraId="4C66ED81" w14:textId="77777777" w:rsidR="00ED7CBB" w:rsidRDefault="00ED7CBB" w:rsidP="00854F4F"/>
          <w:p w14:paraId="77B3C15E" w14:textId="23B251D2" w:rsidR="00ED7CBB" w:rsidRDefault="00ED7CBB" w:rsidP="00854F4F">
            <w:r>
              <w:rPr>
                <w:color w:val="538135" w:themeColor="accent6" w:themeShade="BF"/>
              </w:rPr>
              <w:t xml:space="preserve">Programmplanung 2019 </w:t>
            </w:r>
          </w:p>
          <w:p w14:paraId="0AF9A49B" w14:textId="77777777" w:rsidR="00ED7CBB" w:rsidRDefault="00ED7CBB" w:rsidP="00854F4F">
            <w:r>
              <w:t>- Herbstgäste, die Arbeiten sind inzwischen angeliefert.</w:t>
            </w:r>
          </w:p>
          <w:p w14:paraId="67EBD135" w14:textId="77777777" w:rsidR="00B26054" w:rsidRDefault="00ED7CBB" w:rsidP="00854F4F">
            <w:r>
              <w:t xml:space="preserve">   Hängung: Do.</w:t>
            </w:r>
            <w:r w:rsidR="00B26054">
              <w:t>14.11.19 – 9.30h</w:t>
            </w:r>
            <w:proofErr w:type="gramStart"/>
            <w:r w:rsidR="00B26054">
              <w:t>,  Abhängung</w:t>
            </w:r>
            <w:proofErr w:type="gramEnd"/>
            <w:r w:rsidR="00B26054">
              <w:t>: Mo.14.11.</w:t>
            </w:r>
          </w:p>
          <w:p w14:paraId="5B8F589B" w14:textId="77777777" w:rsidR="00B26054" w:rsidRDefault="00B26054" w:rsidP="00854F4F">
            <w:r>
              <w:t xml:space="preserve">    ab 9.30h. Zur Eröffnung Rednerin vom Verband </w:t>
            </w:r>
            <w:proofErr w:type="spellStart"/>
            <w:r>
              <w:t>Bil</w:t>
            </w:r>
            <w:proofErr w:type="spellEnd"/>
            <w:r>
              <w:t>-</w:t>
            </w:r>
          </w:p>
          <w:p w14:paraId="3464600D" w14:textId="77777777" w:rsidR="00B26054" w:rsidRDefault="00B26054" w:rsidP="00854F4F">
            <w:r>
              <w:t xml:space="preserve">   </w:t>
            </w:r>
            <w:proofErr w:type="spellStart"/>
            <w:r>
              <w:t>dender</w:t>
            </w:r>
            <w:proofErr w:type="spellEnd"/>
            <w:r>
              <w:t xml:space="preserve"> Künstler Thüringen. Versicherung ist erfolgt. </w:t>
            </w:r>
          </w:p>
          <w:p w14:paraId="4073E8FE" w14:textId="72973167" w:rsidR="00B26054" w:rsidRDefault="00B26054" w:rsidP="00854F4F">
            <w:r>
              <w:t xml:space="preserve">    Presse erledigt, Führung 23.11. – 14.0</w:t>
            </w:r>
            <w:r w:rsidR="00D22372">
              <w:t>0</w:t>
            </w:r>
            <w:r>
              <w:t>h, kostenlos</w:t>
            </w:r>
            <w:r w:rsidR="0098590B">
              <w:t>,</w:t>
            </w:r>
            <w:r>
              <w:t xml:space="preserve"> </w:t>
            </w:r>
          </w:p>
          <w:p w14:paraId="31FEBD67" w14:textId="01FF777A" w:rsidR="00B26054" w:rsidRDefault="00B26054" w:rsidP="00854F4F">
            <w:r>
              <w:t xml:space="preserve">    mit Anmeldung</w:t>
            </w:r>
            <w:r w:rsidR="00D22372">
              <w:t xml:space="preserve"> bi der VHS.</w:t>
            </w:r>
          </w:p>
          <w:p w14:paraId="7BAD8BEE" w14:textId="77777777" w:rsidR="00B26054" w:rsidRDefault="00B26054" w:rsidP="00854F4F"/>
          <w:p w14:paraId="4BDE3115" w14:textId="77777777" w:rsidR="00B26054" w:rsidRDefault="00B26054" w:rsidP="00854F4F">
            <w:r>
              <w:t xml:space="preserve">- </w:t>
            </w:r>
            <w:proofErr w:type="spellStart"/>
            <w:r>
              <w:t>Kirmis</w:t>
            </w:r>
            <w:proofErr w:type="spellEnd"/>
            <w:r>
              <w:t xml:space="preserve">, Tapas werden angeboten, Herbert macht die </w:t>
            </w:r>
          </w:p>
          <w:p w14:paraId="7916B886" w14:textId="77777777" w:rsidR="00B26054" w:rsidRDefault="00B26054" w:rsidP="00854F4F">
            <w:r>
              <w:t xml:space="preserve">   Kasse.</w:t>
            </w:r>
          </w:p>
          <w:p w14:paraId="7DEB0217" w14:textId="77777777" w:rsidR="00B26054" w:rsidRDefault="00B26054" w:rsidP="00854F4F"/>
          <w:p w14:paraId="255205C4" w14:textId="70D7BF77" w:rsidR="00001075" w:rsidRDefault="00001075" w:rsidP="00854F4F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 xml:space="preserve">Vorbereitung der Mitgliederversammlung 4.12.19 </w:t>
            </w:r>
          </w:p>
          <w:p w14:paraId="636ADBD8" w14:textId="7D8207DA" w:rsidR="00001075" w:rsidRDefault="00001075" w:rsidP="00854F4F">
            <w:r w:rsidRPr="00001075">
              <w:t>- Papiere</w:t>
            </w:r>
            <w:r>
              <w:t xml:space="preserve"> werden vorgelegt – Inhalte </w:t>
            </w:r>
            <w:r w:rsidR="0098590B">
              <w:t xml:space="preserve">werden zur </w:t>
            </w:r>
            <w:proofErr w:type="spellStart"/>
            <w:r w:rsidR="0098590B">
              <w:t>Dis</w:t>
            </w:r>
            <w:r>
              <w:t>kussi</w:t>
            </w:r>
            <w:proofErr w:type="spellEnd"/>
            <w:r>
              <w:t xml:space="preserve"> on gestellt. </w:t>
            </w:r>
          </w:p>
          <w:p w14:paraId="543C25D5" w14:textId="77777777" w:rsidR="00001075" w:rsidRDefault="00001075" w:rsidP="00854F4F"/>
          <w:p w14:paraId="445D5CCF" w14:textId="77777777" w:rsidR="00001075" w:rsidRDefault="00001075" w:rsidP="00854F4F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 xml:space="preserve">Programmplanung 2020 </w:t>
            </w:r>
          </w:p>
          <w:p w14:paraId="036FCE5D" w14:textId="67A9AF89" w:rsidR="00001075" w:rsidRDefault="00001075" w:rsidP="00854F4F">
            <w:r>
              <w:t xml:space="preserve">-Ausstellung </w:t>
            </w:r>
            <w:proofErr w:type="spellStart"/>
            <w:r>
              <w:t>Ilger</w:t>
            </w:r>
            <w:proofErr w:type="spellEnd"/>
            <w:r>
              <w:t xml:space="preserve"> – Titel: Sein Leben – ein Werk.</w:t>
            </w:r>
          </w:p>
          <w:p w14:paraId="24B71FE3" w14:textId="77777777" w:rsidR="00001075" w:rsidRDefault="00001075" w:rsidP="00854F4F"/>
          <w:p w14:paraId="11933A80" w14:textId="0F11E3A5" w:rsidR="00001075" w:rsidRDefault="00001075" w:rsidP="00854F4F">
            <w:r>
              <w:t>- Sonderdruck Janosch bisher nicht sicher (10 Meldungen</w:t>
            </w:r>
          </w:p>
          <w:p w14:paraId="48296F72" w14:textId="10DEB3B8" w:rsidR="004E3A4B" w:rsidRDefault="00D22372" w:rsidP="00854F4F">
            <w:r>
              <w:t xml:space="preserve">- </w:t>
            </w:r>
            <w:r w:rsidR="004E3A4B">
              <w:t xml:space="preserve">Neujahrsvortrag: </w:t>
            </w:r>
            <w:proofErr w:type="spellStart"/>
            <w:proofErr w:type="gramStart"/>
            <w:r w:rsidR="004E3A4B">
              <w:t>H.Hunold</w:t>
            </w:r>
            <w:r>
              <w:t>:Janosch</w:t>
            </w:r>
            <w:proofErr w:type="spellEnd"/>
            <w:proofErr w:type="gramEnd"/>
            <w:r>
              <w:t>- auch für Erwachsene</w:t>
            </w:r>
            <w:r w:rsidR="004E3A4B">
              <w:t>.</w:t>
            </w:r>
          </w:p>
          <w:p w14:paraId="301AF298" w14:textId="77777777" w:rsidR="004E3A4B" w:rsidRDefault="004E3A4B" w:rsidP="00854F4F"/>
          <w:p w14:paraId="14D99148" w14:textId="4ED2118B" w:rsidR="004E3A4B" w:rsidRDefault="004E3A4B" w:rsidP="00854F4F">
            <w:r>
              <w:t>-</w:t>
            </w:r>
            <w:proofErr w:type="spellStart"/>
            <w:r w:rsidR="00D22372">
              <w:t>Dessa</w:t>
            </w:r>
            <w:proofErr w:type="spellEnd"/>
            <w:r w:rsidR="00D22372">
              <w:t>-</w:t>
            </w:r>
            <w:r>
              <w:t>Roßlau, erste Voranmeldungen liegen vor.</w:t>
            </w:r>
          </w:p>
          <w:p w14:paraId="79A72562" w14:textId="77777777" w:rsidR="004E3A4B" w:rsidRDefault="004E3A4B" w:rsidP="00854F4F"/>
          <w:p w14:paraId="162BABBA" w14:textId="185807B5" w:rsidR="004E3A4B" w:rsidRDefault="004E3A4B" w:rsidP="00854F4F">
            <w:r>
              <w:t>-</w:t>
            </w:r>
            <w:proofErr w:type="spellStart"/>
            <w:r>
              <w:t>Kalligraphiekursus</w:t>
            </w:r>
            <w:proofErr w:type="spellEnd"/>
            <w:r>
              <w:t xml:space="preserve"> könnte 2021 stattfinden </w:t>
            </w:r>
            <w:r w:rsidR="0098590B">
              <w:t>(</w:t>
            </w:r>
            <w:r>
              <w:t>als Wochen-</w:t>
            </w:r>
          </w:p>
          <w:p w14:paraId="10931989" w14:textId="5CFDFBDD" w:rsidR="004E3A4B" w:rsidRDefault="004E3A4B" w:rsidP="00854F4F">
            <w:r>
              <w:t xml:space="preserve"> </w:t>
            </w:r>
            <w:proofErr w:type="spellStart"/>
            <w:r>
              <w:t>endveranstaltung</w:t>
            </w:r>
            <w:proofErr w:type="spellEnd"/>
            <w:r>
              <w:t>).</w:t>
            </w:r>
          </w:p>
          <w:p w14:paraId="16B424CE" w14:textId="77777777" w:rsidR="004E3A4B" w:rsidRDefault="004E3A4B" w:rsidP="00854F4F"/>
          <w:p w14:paraId="17F4AC4F" w14:textId="4BC8F91B" w:rsidR="004E3A4B" w:rsidRPr="00001075" w:rsidRDefault="004E3A4B" w:rsidP="00854F4F">
            <w:r>
              <w:t xml:space="preserve">-Tom Schulten </w:t>
            </w:r>
            <w:r w:rsidR="00B618A7">
              <w:t xml:space="preserve">kommt morgen zu Besuch, es geht um ei-             </w:t>
            </w:r>
          </w:p>
          <w:p w14:paraId="70211F86" w14:textId="77777777" w:rsidR="00B618A7" w:rsidRDefault="00ED7CBB" w:rsidP="00854F4F">
            <w:r>
              <w:t xml:space="preserve"> </w:t>
            </w:r>
            <w:r w:rsidR="00B618A7">
              <w:t xml:space="preserve"> ne mögliche Ausstellung. </w:t>
            </w:r>
          </w:p>
          <w:p w14:paraId="7E9944A3" w14:textId="77777777" w:rsidR="00B618A7" w:rsidRDefault="00B618A7" w:rsidP="00854F4F"/>
          <w:p w14:paraId="36745F78" w14:textId="4A7912FE" w:rsidR="00ED7CBB" w:rsidRDefault="00B618A7" w:rsidP="00854F4F">
            <w:pPr>
              <w:rPr>
                <w:color w:val="538135" w:themeColor="accent6" w:themeShade="BF"/>
              </w:rPr>
            </w:pPr>
            <w:r>
              <w:t xml:space="preserve"> </w:t>
            </w:r>
            <w:proofErr w:type="spellStart"/>
            <w:r>
              <w:rPr>
                <w:color w:val="538135" w:themeColor="accent6" w:themeShade="BF"/>
              </w:rPr>
              <w:t>SkulpTour</w:t>
            </w:r>
            <w:proofErr w:type="spellEnd"/>
            <w:r>
              <w:rPr>
                <w:color w:val="538135" w:themeColor="accent6" w:themeShade="BF"/>
              </w:rPr>
              <w:t xml:space="preserve"> – aktuelle und kommende Aufgaben.</w:t>
            </w:r>
            <w:r w:rsidR="003A2B11">
              <w:rPr>
                <w:color w:val="538135" w:themeColor="accent6" w:themeShade="BF"/>
              </w:rPr>
              <w:t xml:space="preserve"> </w:t>
            </w:r>
          </w:p>
          <w:p w14:paraId="58EEB0EB" w14:textId="31C37525" w:rsidR="003A2B11" w:rsidRDefault="003A2B11" w:rsidP="00854F4F">
            <w:r>
              <w:rPr>
                <w:color w:val="538135" w:themeColor="accent6" w:themeShade="BF"/>
              </w:rPr>
              <w:t>-</w:t>
            </w:r>
            <w:r>
              <w:t xml:space="preserve"> Rathaus – der Fries ist nicht ablösbar.</w:t>
            </w:r>
          </w:p>
          <w:p w14:paraId="3271D4D3" w14:textId="77777777" w:rsidR="003A2B11" w:rsidRDefault="003A2B11" w:rsidP="00854F4F"/>
          <w:p w14:paraId="7E13E63A" w14:textId="77777777" w:rsidR="003A2B11" w:rsidRDefault="003A2B11" w:rsidP="00854F4F">
            <w:r>
              <w:lastRenderedPageBreak/>
              <w:t xml:space="preserve"> Die Planung für den Vorplatz erfolgt erst im nächsten Jahr. </w:t>
            </w:r>
          </w:p>
          <w:p w14:paraId="70816B0F" w14:textId="77777777" w:rsidR="003A2B11" w:rsidRDefault="003A2B11" w:rsidP="00854F4F"/>
          <w:p w14:paraId="2495BB15" w14:textId="77777777" w:rsidR="00C25833" w:rsidRDefault="003A2B11" w:rsidP="00854F4F">
            <w:r>
              <w:t>-Skulptur von O. Alt</w:t>
            </w:r>
            <w:r w:rsidR="00C25833">
              <w:t>: N</w:t>
            </w:r>
            <w:r>
              <w:t>ach Gespräch mit H</w:t>
            </w:r>
            <w:r w:rsidR="00C25833">
              <w:t xml:space="preserve">errn  </w:t>
            </w:r>
          </w:p>
          <w:p w14:paraId="60D93A96" w14:textId="7FE4D0CE" w:rsidR="00B2458D" w:rsidRDefault="00C25833" w:rsidP="00854F4F">
            <w:r>
              <w:t xml:space="preserve">  </w:t>
            </w:r>
            <w:r w:rsidR="003A2B11">
              <w:t xml:space="preserve">Schrameyer </w:t>
            </w:r>
            <w:r w:rsidR="00D22372">
              <w:t>wi</w:t>
            </w:r>
            <w:r w:rsidR="006B23CF">
              <w:t>r</w:t>
            </w:r>
            <w:r>
              <w:t>d</w:t>
            </w:r>
            <w:r w:rsidR="00D22372">
              <w:t xml:space="preserve"> das Projekt weiterverfolgt.</w:t>
            </w:r>
            <w:r w:rsidR="00B2458D">
              <w:t xml:space="preserve"> </w:t>
            </w:r>
          </w:p>
          <w:p w14:paraId="64C38622" w14:textId="77777777" w:rsidR="00B2458D" w:rsidRDefault="00B2458D" w:rsidP="00854F4F"/>
          <w:p w14:paraId="3BFDC08F" w14:textId="77777777" w:rsidR="00B2458D" w:rsidRDefault="00B2458D" w:rsidP="00854F4F">
            <w:r>
              <w:t xml:space="preserve">-Für Skulptur-Beobachtung bisher 3 Meldungen, es wird </w:t>
            </w:r>
          </w:p>
          <w:p w14:paraId="61E722E1" w14:textId="26213F35" w:rsidR="003A2B11" w:rsidRDefault="00B2458D" w:rsidP="00854F4F">
            <w:r>
              <w:t xml:space="preserve">  um weitere Meldungen gebeten.</w:t>
            </w:r>
            <w:r w:rsidR="003A2B11">
              <w:t xml:space="preserve"> </w:t>
            </w:r>
          </w:p>
          <w:p w14:paraId="6482A3E7" w14:textId="77777777" w:rsidR="00B2458D" w:rsidRDefault="00B2458D" w:rsidP="00854F4F"/>
          <w:p w14:paraId="02D6B1FC" w14:textId="615C4EDC" w:rsidR="00B2458D" w:rsidRDefault="00B2458D" w:rsidP="00854F4F">
            <w:r>
              <w:rPr>
                <w:color w:val="538135" w:themeColor="accent6" w:themeShade="BF"/>
              </w:rPr>
              <w:t xml:space="preserve">Mitgliederausweise </w:t>
            </w:r>
          </w:p>
          <w:p w14:paraId="4BFB8D7D" w14:textId="77777777" w:rsidR="00B2458D" w:rsidRDefault="00B2458D" w:rsidP="00854F4F">
            <w:r>
              <w:t xml:space="preserve">-Jedes Mitglied bekommt ein Schreiben, die Form des </w:t>
            </w:r>
          </w:p>
          <w:p w14:paraId="0C6FC4BD" w14:textId="24C6A60B" w:rsidR="00B2458D" w:rsidRDefault="00B2458D" w:rsidP="00854F4F">
            <w:r>
              <w:t xml:space="preserve">  Ausweises ist entwickelt</w:t>
            </w:r>
            <w:r w:rsidR="00D22372">
              <w:t>. Für nächstes Jahr geplant.</w:t>
            </w:r>
          </w:p>
          <w:p w14:paraId="11B43503" w14:textId="77777777" w:rsidR="00B2458D" w:rsidRDefault="00B2458D" w:rsidP="00854F4F"/>
          <w:p w14:paraId="61CC9915" w14:textId="182DA8FF" w:rsidR="00B2458D" w:rsidRDefault="00B2458D" w:rsidP="00854F4F">
            <w:r>
              <w:rPr>
                <w:color w:val="538135" w:themeColor="accent6" w:themeShade="BF"/>
              </w:rPr>
              <w:t xml:space="preserve">Digitale Infrastruktur </w:t>
            </w:r>
          </w:p>
          <w:p w14:paraId="588F31AB" w14:textId="77777777" w:rsidR="00B2458D" w:rsidRDefault="00B2458D" w:rsidP="00854F4F">
            <w:r>
              <w:t>-Ein Programm des Landes NRW zur Förderung von Mu-</w:t>
            </w:r>
          </w:p>
          <w:p w14:paraId="0871531A" w14:textId="67AD2E7F" w:rsidR="00B2458D" w:rsidRDefault="00B2458D" w:rsidP="00854F4F">
            <w:r>
              <w:t xml:space="preserve">  </w:t>
            </w:r>
            <w:proofErr w:type="spellStart"/>
            <w:r>
              <w:t>seen</w:t>
            </w:r>
            <w:proofErr w:type="spellEnd"/>
            <w:r>
              <w:t xml:space="preserve"> und Kunstvereinen. 2 Anträge wurden gestellt:</w:t>
            </w:r>
          </w:p>
          <w:p w14:paraId="79DDA349" w14:textId="5B1AB372" w:rsidR="00B2458D" w:rsidRDefault="00333A2C" w:rsidP="00B2458D">
            <w:pPr>
              <w:pStyle w:val="Listenabsatz"/>
              <w:numPr>
                <w:ilvl w:val="0"/>
                <w:numId w:val="33"/>
              </w:numPr>
            </w:pPr>
            <w:r>
              <w:t>Barrierefreie Webseite</w:t>
            </w:r>
          </w:p>
          <w:p w14:paraId="2A6312A7" w14:textId="5CF259B0" w:rsidR="00333A2C" w:rsidRDefault="00333A2C" w:rsidP="00B2458D">
            <w:pPr>
              <w:pStyle w:val="Listenabsatz"/>
              <w:numPr>
                <w:ilvl w:val="0"/>
                <w:numId w:val="33"/>
              </w:numPr>
            </w:pPr>
            <w:r>
              <w:t>Visuelle Kunst – für entsprechende Geräte</w:t>
            </w:r>
          </w:p>
          <w:p w14:paraId="58679897" w14:textId="77777777" w:rsidR="00333A2C" w:rsidRDefault="00333A2C" w:rsidP="00333A2C">
            <w:pPr>
              <w:ind w:left="360"/>
            </w:pPr>
            <w:r>
              <w:t>Beide sind genehmigt.</w:t>
            </w:r>
          </w:p>
          <w:p w14:paraId="1B5C0F18" w14:textId="77777777" w:rsidR="00333A2C" w:rsidRDefault="00333A2C" w:rsidP="00333A2C">
            <w:pPr>
              <w:ind w:left="360"/>
            </w:pPr>
          </w:p>
          <w:p w14:paraId="02124B44" w14:textId="173449DF" w:rsidR="00333A2C" w:rsidRDefault="00333A2C" w:rsidP="00333A2C">
            <w:r>
              <w:rPr>
                <w:color w:val="538135" w:themeColor="accent6" w:themeShade="BF"/>
              </w:rPr>
              <w:t xml:space="preserve">Verschiedenes </w:t>
            </w:r>
          </w:p>
          <w:p w14:paraId="2EBFEE50" w14:textId="3ACA96EA" w:rsidR="00333A2C" w:rsidRDefault="00333A2C" w:rsidP="00333A2C">
            <w:r>
              <w:t>-Ein gemeinsames Fest für alle Mitarbeiter soll im nächsten Jahr geplant werden. Die Idee findet große Zustimmung.</w:t>
            </w:r>
          </w:p>
          <w:p w14:paraId="1B83B58D" w14:textId="77777777" w:rsidR="00333A2C" w:rsidRDefault="00333A2C" w:rsidP="00333A2C"/>
          <w:p w14:paraId="2A1B977F" w14:textId="6E1A75C4" w:rsidR="00333A2C" w:rsidRPr="00333A2C" w:rsidRDefault="00333A2C" w:rsidP="00333A2C">
            <w:r>
              <w:t xml:space="preserve">Ende </w:t>
            </w:r>
            <w:r w:rsidR="003713EF">
              <w:t>20</w:t>
            </w:r>
            <w:r>
              <w:t xml:space="preserve">.50h  </w:t>
            </w:r>
          </w:p>
          <w:p w14:paraId="756EA04F" w14:textId="77777777" w:rsidR="00ED7CBB" w:rsidRDefault="00ED7CBB" w:rsidP="00854F4F">
            <w:r>
              <w:t xml:space="preserve">   </w:t>
            </w:r>
          </w:p>
          <w:p w14:paraId="5ED01D4F" w14:textId="1B64FE51" w:rsidR="00ED7CBB" w:rsidRPr="00854F4F" w:rsidRDefault="00ED7CBB" w:rsidP="00854F4F"/>
          <w:p w14:paraId="06760A2F" w14:textId="77777777" w:rsidR="00FA79DC" w:rsidRPr="00854F4F" w:rsidRDefault="00FA79DC" w:rsidP="00FA79DC">
            <w:pPr>
              <w:rPr>
                <w:color w:val="538135" w:themeColor="accent6" w:themeShade="BF"/>
              </w:rPr>
            </w:pPr>
          </w:p>
          <w:p w14:paraId="79716D6F" w14:textId="77777777" w:rsidR="00EF2ACD" w:rsidRPr="00AB519F" w:rsidRDefault="00EF2ACD" w:rsidP="009172A8">
            <w:pPr>
              <w:rPr>
                <w:rFonts w:cs="Arial"/>
              </w:rPr>
            </w:pPr>
          </w:p>
          <w:p w14:paraId="0F803CA7" w14:textId="77777777" w:rsidR="006E43B9" w:rsidRPr="00AB519F" w:rsidRDefault="006E43B9" w:rsidP="00C843EB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45A399ED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3054E8F9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447A640F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265D77DB" w14:textId="77777777" w:rsidR="00D631F1" w:rsidRPr="00AB519F" w:rsidRDefault="00D631F1">
            <w:pPr>
              <w:rPr>
                <w:rFonts w:cs="Arial"/>
                <w:szCs w:val="22"/>
              </w:rPr>
            </w:pPr>
          </w:p>
          <w:p w14:paraId="6ACBCF51" w14:textId="77777777" w:rsidR="00CE3A29" w:rsidRPr="00AB519F" w:rsidRDefault="00CE3A29" w:rsidP="00CE3A29">
            <w:pPr>
              <w:rPr>
                <w:rFonts w:cs="Arial"/>
                <w:szCs w:val="22"/>
              </w:rPr>
            </w:pPr>
          </w:p>
          <w:p w14:paraId="27DD509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0685AC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E6FACE1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4D48284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43D0A7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14C79B07" w14:textId="14F752F9" w:rsidR="00E139D2" w:rsidRPr="00AB519F" w:rsidRDefault="00E139D2" w:rsidP="002932DB">
            <w:pPr>
              <w:rPr>
                <w:rFonts w:cs="Arial"/>
                <w:szCs w:val="22"/>
              </w:rPr>
            </w:pPr>
          </w:p>
          <w:p w14:paraId="48931191" w14:textId="77777777" w:rsidR="00AE18FA" w:rsidRPr="00AB519F" w:rsidRDefault="00AE18FA" w:rsidP="002932DB">
            <w:pPr>
              <w:rPr>
                <w:rFonts w:cs="Arial"/>
                <w:szCs w:val="22"/>
              </w:rPr>
            </w:pPr>
          </w:p>
          <w:p w14:paraId="4D15C017" w14:textId="77777777" w:rsidR="00AE18FA" w:rsidRPr="00AB519F" w:rsidRDefault="00AE18FA" w:rsidP="00AE18FA">
            <w:pPr>
              <w:ind w:left="720"/>
              <w:rPr>
                <w:rFonts w:cs="Arial"/>
                <w:szCs w:val="22"/>
              </w:rPr>
            </w:pPr>
          </w:p>
          <w:p w14:paraId="56771915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320A159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47EB2F53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24836B74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0BE14FC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737EB33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3746F3B2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37FFCA5B" w14:textId="77777777" w:rsidR="00E139D2" w:rsidRDefault="00E139D2" w:rsidP="00CE3A29">
            <w:pPr>
              <w:rPr>
                <w:rFonts w:cs="Arial"/>
                <w:szCs w:val="22"/>
              </w:rPr>
            </w:pPr>
          </w:p>
          <w:p w14:paraId="6B02E4F7" w14:textId="77777777" w:rsidR="00AB519F" w:rsidRPr="00AB519F" w:rsidRDefault="00AB519F" w:rsidP="00CE3A29">
            <w:pPr>
              <w:rPr>
                <w:rFonts w:cs="Arial"/>
                <w:szCs w:val="22"/>
              </w:rPr>
            </w:pPr>
          </w:p>
          <w:p w14:paraId="6916C4C0" w14:textId="77777777" w:rsidR="00E139D2" w:rsidRPr="00AB519F" w:rsidRDefault="00E139D2" w:rsidP="00AB519F">
            <w:pPr>
              <w:rPr>
                <w:rFonts w:cs="Arial"/>
                <w:szCs w:val="22"/>
              </w:rPr>
            </w:pPr>
          </w:p>
          <w:p w14:paraId="2986DEAE" w14:textId="77777777" w:rsidR="00C843EB" w:rsidRDefault="00C843EB" w:rsidP="00CE3A29">
            <w:pPr>
              <w:rPr>
                <w:rFonts w:cs="Arial"/>
                <w:szCs w:val="22"/>
              </w:rPr>
            </w:pPr>
          </w:p>
          <w:p w14:paraId="36198663" w14:textId="77777777" w:rsidR="006E05B0" w:rsidRDefault="006E05B0" w:rsidP="00CE3A29">
            <w:pPr>
              <w:rPr>
                <w:rFonts w:cs="Arial"/>
                <w:szCs w:val="22"/>
              </w:rPr>
            </w:pPr>
          </w:p>
          <w:p w14:paraId="0C456141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5CB0B38F" w14:textId="77777777" w:rsidR="00960217" w:rsidRPr="00AB519F" w:rsidRDefault="00960217" w:rsidP="00CE3A29">
            <w:pPr>
              <w:rPr>
                <w:rFonts w:cs="Arial"/>
                <w:szCs w:val="22"/>
              </w:rPr>
            </w:pPr>
          </w:p>
          <w:p w14:paraId="01E55097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555169F3" w14:textId="77777777" w:rsidR="006821FC" w:rsidRDefault="006821FC" w:rsidP="006821FC">
            <w:pPr>
              <w:rPr>
                <w:rFonts w:cs="Arial"/>
                <w:szCs w:val="22"/>
              </w:rPr>
            </w:pPr>
          </w:p>
          <w:p w14:paraId="2F5A78DB" w14:textId="77777777" w:rsidR="006821FC" w:rsidRDefault="006821FC" w:rsidP="003B3803">
            <w:pPr>
              <w:rPr>
                <w:rFonts w:cs="Arial"/>
                <w:szCs w:val="22"/>
              </w:rPr>
            </w:pPr>
          </w:p>
          <w:p w14:paraId="3CDB316A" w14:textId="77777777" w:rsidR="00050B1C" w:rsidRPr="00AB519F" w:rsidRDefault="00050B1C" w:rsidP="00CE3A29">
            <w:pPr>
              <w:rPr>
                <w:rFonts w:cs="Arial"/>
                <w:szCs w:val="22"/>
              </w:rPr>
            </w:pPr>
          </w:p>
          <w:p w14:paraId="400390C4" w14:textId="77777777" w:rsidR="00197163" w:rsidRPr="00AB519F" w:rsidRDefault="00197163" w:rsidP="00CE3A29">
            <w:pPr>
              <w:rPr>
                <w:rFonts w:cs="Arial"/>
                <w:szCs w:val="22"/>
              </w:rPr>
            </w:pPr>
          </w:p>
          <w:p w14:paraId="63D58033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10A40BEE" w14:textId="77777777" w:rsidR="00754557" w:rsidRDefault="00754557" w:rsidP="00CE3A29">
            <w:pPr>
              <w:rPr>
                <w:rFonts w:cs="Arial"/>
                <w:szCs w:val="22"/>
              </w:rPr>
            </w:pPr>
          </w:p>
          <w:p w14:paraId="006A766B" w14:textId="77777777" w:rsidR="00AB519F" w:rsidRPr="00AB519F" w:rsidRDefault="00AB519F" w:rsidP="00CE3A29">
            <w:pPr>
              <w:rPr>
                <w:rFonts w:cs="Arial"/>
                <w:szCs w:val="22"/>
              </w:rPr>
            </w:pPr>
          </w:p>
          <w:p w14:paraId="0F4D88E4" w14:textId="77777777" w:rsidR="00E139D2" w:rsidRPr="00AB519F" w:rsidRDefault="00E139D2" w:rsidP="00AB519F">
            <w:pPr>
              <w:rPr>
                <w:rFonts w:cs="Arial"/>
                <w:szCs w:val="22"/>
              </w:rPr>
            </w:pPr>
          </w:p>
          <w:p w14:paraId="2C895824" w14:textId="77777777" w:rsidR="00197163" w:rsidRPr="00AB519F" w:rsidRDefault="00197163" w:rsidP="00CE3A29">
            <w:pPr>
              <w:rPr>
                <w:rFonts w:cs="Arial"/>
                <w:szCs w:val="22"/>
              </w:rPr>
            </w:pPr>
          </w:p>
          <w:p w14:paraId="2C071CBB" w14:textId="77777777" w:rsidR="009172A8" w:rsidRPr="00AB519F" w:rsidRDefault="009172A8" w:rsidP="00CE3A29">
            <w:pPr>
              <w:rPr>
                <w:rFonts w:cs="Arial"/>
                <w:szCs w:val="22"/>
              </w:rPr>
            </w:pPr>
          </w:p>
          <w:p w14:paraId="27E6043E" w14:textId="77777777" w:rsidR="009172A8" w:rsidRPr="00AB519F" w:rsidRDefault="009172A8" w:rsidP="00CE3A29">
            <w:pPr>
              <w:rPr>
                <w:rFonts w:cs="Arial"/>
                <w:szCs w:val="22"/>
              </w:rPr>
            </w:pPr>
          </w:p>
          <w:p w14:paraId="3E3D9999" w14:textId="77777777" w:rsidR="009172A8" w:rsidRPr="00AB519F" w:rsidRDefault="009172A8" w:rsidP="00CE3A29">
            <w:pPr>
              <w:rPr>
                <w:rFonts w:cs="Arial"/>
                <w:szCs w:val="22"/>
              </w:rPr>
            </w:pPr>
          </w:p>
          <w:p w14:paraId="5C3A6752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479AAA20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137D78B3" w14:textId="77777777" w:rsidR="00F838A5" w:rsidRDefault="00F838A5" w:rsidP="00CE3A29">
            <w:pPr>
              <w:rPr>
                <w:rFonts w:cs="Arial"/>
                <w:szCs w:val="22"/>
              </w:rPr>
            </w:pPr>
          </w:p>
          <w:p w14:paraId="4F8C3428" w14:textId="77777777" w:rsidR="00C52DFE" w:rsidRPr="00AB519F" w:rsidRDefault="00C52DFE" w:rsidP="00CE3A29">
            <w:pPr>
              <w:rPr>
                <w:rFonts w:cs="Arial"/>
                <w:szCs w:val="22"/>
              </w:rPr>
            </w:pPr>
          </w:p>
          <w:p w14:paraId="50B9C729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021A4791" w14:textId="77777777" w:rsidR="0055756C" w:rsidRPr="00AB519F" w:rsidRDefault="0055756C" w:rsidP="00CE3A29">
            <w:pPr>
              <w:rPr>
                <w:rFonts w:cs="Arial"/>
                <w:szCs w:val="22"/>
              </w:rPr>
            </w:pPr>
          </w:p>
          <w:p w14:paraId="453826B8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16323EA9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209A8D66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642F37C7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027BB034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5E236560" w14:textId="77777777" w:rsidR="00F838A5" w:rsidRPr="00AB519F" w:rsidRDefault="00F838A5" w:rsidP="00CE3A29">
            <w:pPr>
              <w:rPr>
                <w:rFonts w:cs="Arial"/>
                <w:szCs w:val="22"/>
              </w:rPr>
            </w:pPr>
          </w:p>
          <w:p w14:paraId="0EF4ED58" w14:textId="77777777" w:rsidR="00F838A5" w:rsidRPr="00AB519F" w:rsidRDefault="00F838A5" w:rsidP="00F838A5">
            <w:pPr>
              <w:rPr>
                <w:rFonts w:cs="Arial"/>
                <w:szCs w:val="22"/>
              </w:rPr>
            </w:pPr>
          </w:p>
          <w:p w14:paraId="65420ECD" w14:textId="77777777" w:rsidR="00F838A5" w:rsidRDefault="00F838A5" w:rsidP="00F838A5">
            <w:pPr>
              <w:rPr>
                <w:rFonts w:cs="Arial"/>
                <w:szCs w:val="22"/>
              </w:rPr>
            </w:pPr>
          </w:p>
          <w:p w14:paraId="323EB367" w14:textId="77777777" w:rsidR="00AB519F" w:rsidRPr="00AB519F" w:rsidRDefault="00AB519F" w:rsidP="00F838A5">
            <w:pPr>
              <w:rPr>
                <w:rFonts w:cs="Arial"/>
                <w:szCs w:val="22"/>
              </w:rPr>
            </w:pPr>
          </w:p>
          <w:p w14:paraId="2A754399" w14:textId="77777777" w:rsidR="00F838A5" w:rsidRPr="00AB519F" w:rsidRDefault="00F838A5" w:rsidP="00F838A5">
            <w:pPr>
              <w:rPr>
                <w:rFonts w:cs="Arial"/>
                <w:szCs w:val="22"/>
              </w:rPr>
            </w:pPr>
          </w:p>
          <w:p w14:paraId="6FAEFB80" w14:textId="77777777" w:rsidR="009172A8" w:rsidRPr="00AB519F" w:rsidRDefault="009172A8" w:rsidP="009172A8">
            <w:pPr>
              <w:rPr>
                <w:rFonts w:cs="Arial"/>
                <w:szCs w:val="22"/>
              </w:rPr>
            </w:pPr>
          </w:p>
          <w:p w14:paraId="26F3632D" w14:textId="77777777" w:rsidR="009172A8" w:rsidRPr="00AB519F" w:rsidRDefault="009172A8" w:rsidP="00285451">
            <w:pPr>
              <w:rPr>
                <w:rFonts w:cs="Arial"/>
                <w:szCs w:val="22"/>
              </w:rPr>
            </w:pPr>
          </w:p>
          <w:p w14:paraId="62306A9F" w14:textId="77777777" w:rsidR="00264D98" w:rsidRPr="00AB519F" w:rsidRDefault="00264D98" w:rsidP="00285451">
            <w:pPr>
              <w:rPr>
                <w:rFonts w:cs="Arial"/>
                <w:szCs w:val="22"/>
              </w:rPr>
            </w:pPr>
          </w:p>
          <w:p w14:paraId="76773538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56418EEB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2C14A4AA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2EFDD8B0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5B6EA3FD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3E9608C3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1CDAF13E" w14:textId="77777777" w:rsidR="007D357E" w:rsidRPr="00AB519F" w:rsidRDefault="007D357E" w:rsidP="00285451">
            <w:pPr>
              <w:rPr>
                <w:rFonts w:cs="Arial"/>
                <w:szCs w:val="22"/>
              </w:rPr>
            </w:pPr>
          </w:p>
          <w:p w14:paraId="1665872E" w14:textId="77777777" w:rsidR="007D357E" w:rsidRPr="00AB519F" w:rsidRDefault="007D357E" w:rsidP="007D357E">
            <w:pPr>
              <w:rPr>
                <w:rFonts w:cs="Arial"/>
                <w:szCs w:val="22"/>
              </w:rPr>
            </w:pPr>
          </w:p>
          <w:p w14:paraId="4FFFB744" w14:textId="77777777" w:rsidR="007D357E" w:rsidRPr="00AB519F" w:rsidRDefault="007D357E" w:rsidP="007D357E">
            <w:pPr>
              <w:rPr>
                <w:rFonts w:cs="Arial"/>
                <w:szCs w:val="22"/>
              </w:rPr>
            </w:pPr>
          </w:p>
          <w:p w14:paraId="20269774" w14:textId="77777777" w:rsidR="00B3021A" w:rsidRPr="00AB519F" w:rsidRDefault="00B3021A" w:rsidP="007D357E">
            <w:pPr>
              <w:rPr>
                <w:rFonts w:cs="Arial"/>
                <w:szCs w:val="22"/>
              </w:rPr>
            </w:pPr>
          </w:p>
          <w:p w14:paraId="038CF843" w14:textId="77777777" w:rsidR="00B3021A" w:rsidRPr="00AB519F" w:rsidRDefault="00B3021A" w:rsidP="007D357E">
            <w:pPr>
              <w:rPr>
                <w:rFonts w:cs="Arial"/>
                <w:szCs w:val="22"/>
              </w:rPr>
            </w:pPr>
          </w:p>
          <w:p w14:paraId="521CE1E1" w14:textId="77777777" w:rsidR="00B3021A" w:rsidRPr="00AB519F" w:rsidRDefault="00B3021A" w:rsidP="007D357E">
            <w:pPr>
              <w:rPr>
                <w:rFonts w:cs="Arial"/>
                <w:szCs w:val="22"/>
              </w:rPr>
            </w:pPr>
          </w:p>
          <w:p w14:paraId="39124FC7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0E8B535F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120A2155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29AD67BD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7C71776D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27FF9286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12A4F753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5DB0DA0E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64AA400C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7267FAF3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1A134061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6F9985B4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6FAB3AA1" w14:textId="77777777" w:rsidR="00EF2ACD" w:rsidRDefault="00EF2ACD" w:rsidP="007D357E">
            <w:pPr>
              <w:rPr>
                <w:rFonts w:cs="Arial"/>
                <w:szCs w:val="22"/>
              </w:rPr>
            </w:pPr>
          </w:p>
          <w:p w14:paraId="16F53697" w14:textId="77777777" w:rsidR="00AB519F" w:rsidRDefault="00AB519F" w:rsidP="007D357E">
            <w:pPr>
              <w:rPr>
                <w:rFonts w:cs="Arial"/>
                <w:szCs w:val="22"/>
              </w:rPr>
            </w:pPr>
          </w:p>
          <w:p w14:paraId="583BFB52" w14:textId="77777777" w:rsidR="00AB519F" w:rsidRDefault="00AB519F" w:rsidP="007D357E">
            <w:pPr>
              <w:rPr>
                <w:rFonts w:cs="Arial"/>
                <w:szCs w:val="22"/>
              </w:rPr>
            </w:pPr>
          </w:p>
          <w:p w14:paraId="10256909" w14:textId="77777777" w:rsidR="00AB519F" w:rsidRPr="00AB519F" w:rsidRDefault="00AB519F" w:rsidP="007D357E">
            <w:pPr>
              <w:rPr>
                <w:rFonts w:cs="Arial"/>
                <w:szCs w:val="22"/>
              </w:rPr>
            </w:pPr>
          </w:p>
          <w:p w14:paraId="063B357F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287FF798" w14:textId="77777777" w:rsidR="00EF2ACD" w:rsidRPr="00AB519F" w:rsidRDefault="00EF2ACD" w:rsidP="007D357E">
            <w:pPr>
              <w:rPr>
                <w:rFonts w:cs="Arial"/>
                <w:szCs w:val="22"/>
              </w:rPr>
            </w:pPr>
          </w:p>
          <w:p w14:paraId="504A4D5F" w14:textId="77777777" w:rsidR="00F70407" w:rsidRPr="00AB519F" w:rsidRDefault="00F70407" w:rsidP="007D357E">
            <w:pPr>
              <w:rPr>
                <w:rFonts w:cs="Arial"/>
                <w:szCs w:val="22"/>
              </w:rPr>
            </w:pPr>
          </w:p>
          <w:p w14:paraId="4D871678" w14:textId="77777777" w:rsidR="00F70407" w:rsidRPr="00AB519F" w:rsidRDefault="00F70407" w:rsidP="007D357E">
            <w:pPr>
              <w:rPr>
                <w:rFonts w:cs="Arial"/>
                <w:szCs w:val="22"/>
              </w:rPr>
            </w:pPr>
          </w:p>
          <w:p w14:paraId="5275D515" w14:textId="77777777" w:rsidR="00F70407" w:rsidRPr="00AB519F" w:rsidRDefault="00F70407" w:rsidP="007D357E">
            <w:pPr>
              <w:rPr>
                <w:rFonts w:cs="Arial"/>
                <w:szCs w:val="22"/>
              </w:rPr>
            </w:pPr>
          </w:p>
          <w:p w14:paraId="0D7C5828" w14:textId="77777777" w:rsidR="00F70407" w:rsidRPr="00AB519F" w:rsidRDefault="00F70407" w:rsidP="007D357E">
            <w:pPr>
              <w:rPr>
                <w:rFonts w:cs="Arial"/>
                <w:szCs w:val="22"/>
              </w:rPr>
            </w:pPr>
          </w:p>
          <w:p w14:paraId="764E9B9E" w14:textId="77777777" w:rsidR="00AB519F" w:rsidRDefault="00AB519F" w:rsidP="007D357E">
            <w:pPr>
              <w:rPr>
                <w:rFonts w:cs="Arial"/>
                <w:szCs w:val="22"/>
              </w:rPr>
            </w:pPr>
          </w:p>
          <w:p w14:paraId="40B4F93B" w14:textId="77777777" w:rsidR="00AB519F" w:rsidRPr="00AB519F" w:rsidRDefault="00AB519F" w:rsidP="007D357E">
            <w:pPr>
              <w:rPr>
                <w:rFonts w:cs="Arial"/>
                <w:szCs w:val="22"/>
              </w:rPr>
            </w:pPr>
          </w:p>
          <w:p w14:paraId="79CA1795" w14:textId="77777777" w:rsidR="00F70407" w:rsidRPr="00AB519F" w:rsidRDefault="00F70407" w:rsidP="00C843EB">
            <w:pPr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58F7B673" w14:textId="77777777" w:rsidR="00CE3A29" w:rsidRDefault="00CE3A29" w:rsidP="00145BDC">
            <w:pPr>
              <w:rPr>
                <w:rFonts w:ascii="Calibri" w:hAnsi="Calibri"/>
                <w:szCs w:val="22"/>
              </w:rPr>
            </w:pPr>
          </w:p>
          <w:p w14:paraId="321F356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5102F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EBA74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7E32A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B69156B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6775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123C696" w14:textId="77777777" w:rsidR="00AB519F" w:rsidRDefault="00AB519F" w:rsidP="00145BDC">
            <w:pPr>
              <w:rPr>
                <w:rFonts w:ascii="Calibri" w:hAnsi="Calibri"/>
                <w:szCs w:val="22"/>
              </w:rPr>
            </w:pPr>
          </w:p>
          <w:p w14:paraId="448638E4" w14:textId="77777777" w:rsidR="00E139D2" w:rsidRPr="00AB519F" w:rsidRDefault="00E139D2" w:rsidP="00145BDC">
            <w:pPr>
              <w:rPr>
                <w:rFonts w:cs="Arial"/>
                <w:szCs w:val="22"/>
              </w:rPr>
            </w:pPr>
          </w:p>
          <w:p w14:paraId="6C4158D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1FA446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1E75C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099887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D15456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4134F4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3D5947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AC5C4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65C4C6F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DED0C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A15A85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BE77C41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A968601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B9FBDA4" w14:textId="77777777" w:rsidR="00C843EB" w:rsidRDefault="00C843EB" w:rsidP="00145BDC">
            <w:pPr>
              <w:rPr>
                <w:rFonts w:ascii="Calibri" w:hAnsi="Calibri"/>
                <w:szCs w:val="22"/>
              </w:rPr>
            </w:pPr>
          </w:p>
          <w:p w14:paraId="0A3AF7ED" w14:textId="77777777" w:rsidR="00C843EB" w:rsidRDefault="00C843EB" w:rsidP="00145BDC">
            <w:pPr>
              <w:rPr>
                <w:rFonts w:ascii="Calibri" w:hAnsi="Calibri"/>
                <w:szCs w:val="22"/>
              </w:rPr>
            </w:pPr>
          </w:p>
          <w:p w14:paraId="1345ED2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CA8CC6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B5C129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1C041F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7AECB17" w14:textId="77777777" w:rsidR="00AB18E6" w:rsidRDefault="00AB18E6" w:rsidP="00145BDC">
            <w:pPr>
              <w:rPr>
                <w:rFonts w:ascii="Calibri" w:hAnsi="Calibri"/>
                <w:szCs w:val="22"/>
              </w:rPr>
            </w:pPr>
          </w:p>
          <w:p w14:paraId="57B1F39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60DAD792" w14:textId="77777777" w:rsidR="00960217" w:rsidRDefault="00960217" w:rsidP="00145BDC">
            <w:pPr>
              <w:rPr>
                <w:rFonts w:ascii="Calibri" w:hAnsi="Calibri"/>
                <w:szCs w:val="22"/>
              </w:rPr>
            </w:pPr>
          </w:p>
          <w:p w14:paraId="468CF593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B5D3B5" w14:textId="77777777" w:rsidR="00197163" w:rsidRDefault="00197163" w:rsidP="00145BDC">
            <w:pPr>
              <w:rPr>
                <w:rFonts w:ascii="Calibri" w:hAnsi="Calibri"/>
                <w:szCs w:val="22"/>
              </w:rPr>
            </w:pPr>
          </w:p>
          <w:p w14:paraId="62878F48" w14:textId="77777777" w:rsidR="00754557" w:rsidRDefault="00754557" w:rsidP="00145BDC">
            <w:pPr>
              <w:rPr>
                <w:rFonts w:ascii="Calibri" w:hAnsi="Calibri"/>
                <w:szCs w:val="22"/>
              </w:rPr>
            </w:pPr>
          </w:p>
          <w:p w14:paraId="0590B6C5" w14:textId="77777777" w:rsidR="00197163" w:rsidRDefault="00197163" w:rsidP="00145BDC">
            <w:pPr>
              <w:rPr>
                <w:rFonts w:ascii="Calibri" w:hAnsi="Calibri"/>
                <w:szCs w:val="22"/>
              </w:rPr>
            </w:pPr>
          </w:p>
          <w:p w14:paraId="1BC04F7A" w14:textId="77777777" w:rsidR="00754557" w:rsidRDefault="00754557" w:rsidP="00145BDC">
            <w:pPr>
              <w:rPr>
                <w:rFonts w:ascii="Calibri" w:hAnsi="Calibri"/>
                <w:szCs w:val="22"/>
              </w:rPr>
            </w:pPr>
          </w:p>
          <w:p w14:paraId="3BB5BFBB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46893C8E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19E4E257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7CCBD368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327A38A4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15DBA8CC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26E75CF3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14E58AA8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4505013C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6C0D2918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4FEE76CD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0A5084B2" w14:textId="77777777" w:rsidR="00AB18E6" w:rsidRDefault="00AB18E6" w:rsidP="00145BDC">
            <w:pPr>
              <w:rPr>
                <w:rFonts w:ascii="Calibri" w:hAnsi="Calibri"/>
                <w:szCs w:val="22"/>
              </w:rPr>
            </w:pPr>
          </w:p>
          <w:p w14:paraId="4DFF5B8F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58684DF2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34832451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2615046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F55C59F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88B2A1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DD9CF0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7E90FB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30DED0C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84BDD5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1176654A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6187AEA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4300AD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21DD8C3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E11A340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5B0DC8B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D097192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1E56ED45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7D93408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2ADC0B8" w14:textId="77777777" w:rsidR="00372685" w:rsidRPr="00777537" w:rsidRDefault="00372685" w:rsidP="00145BD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4EC713F5" w14:textId="77777777" w:rsidR="004C74F2" w:rsidRPr="00777537" w:rsidRDefault="004C74F2">
            <w:pPr>
              <w:rPr>
                <w:rFonts w:ascii="Calibri" w:hAnsi="Calibri"/>
                <w:szCs w:val="22"/>
              </w:rPr>
            </w:pPr>
          </w:p>
        </w:tc>
      </w:tr>
    </w:tbl>
    <w:p w14:paraId="5700555B" w14:textId="14264723" w:rsidR="008D58FB" w:rsidRPr="00777537" w:rsidRDefault="008D58FB">
      <w:pPr>
        <w:tabs>
          <w:tab w:val="left" w:pos="2623"/>
          <w:tab w:val="left" w:pos="14672"/>
        </w:tabs>
        <w:rPr>
          <w:rFonts w:ascii="Calibri" w:hAnsi="Calibri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42"/>
        <w:gridCol w:w="284"/>
        <w:gridCol w:w="7655"/>
      </w:tblGrid>
      <w:tr w:rsidR="008D58FB" w:rsidRPr="00777537" w14:paraId="33BFE25E" w14:textId="77777777">
        <w:tc>
          <w:tcPr>
            <w:tcW w:w="2342" w:type="dxa"/>
            <w:tcBorders>
              <w:bottom w:val="nil"/>
            </w:tcBorders>
          </w:tcPr>
          <w:p w14:paraId="42D7701B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  <w:r w:rsidRPr="00777537">
              <w:rPr>
                <w:rFonts w:ascii="Calibri" w:hAnsi="Calibri"/>
                <w:b/>
                <w:szCs w:val="22"/>
              </w:rPr>
              <w:t>erstellt am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F492CD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  <w:tcBorders>
              <w:bottom w:val="nil"/>
            </w:tcBorders>
          </w:tcPr>
          <w:p w14:paraId="0AB097E5" w14:textId="4E1EEE5D" w:rsidR="008D58FB" w:rsidRPr="00777537" w:rsidRDefault="00333A2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9.1.2020</w:t>
            </w:r>
          </w:p>
        </w:tc>
      </w:tr>
      <w:tr w:rsidR="008D58FB" w:rsidRPr="00777537" w14:paraId="5475FF96" w14:textId="77777777">
        <w:tc>
          <w:tcPr>
            <w:tcW w:w="2342" w:type="dxa"/>
            <w:tcBorders>
              <w:left w:val="nil"/>
              <w:right w:val="nil"/>
            </w:tcBorders>
          </w:tcPr>
          <w:p w14:paraId="635BF023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184D33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  <w:tcBorders>
              <w:left w:val="nil"/>
              <w:right w:val="nil"/>
            </w:tcBorders>
          </w:tcPr>
          <w:p w14:paraId="1456793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</w:tr>
      <w:tr w:rsidR="008D58FB" w:rsidRPr="00777537" w14:paraId="42F207B0" w14:textId="77777777">
        <w:tc>
          <w:tcPr>
            <w:tcW w:w="2342" w:type="dxa"/>
          </w:tcPr>
          <w:p w14:paraId="4DDB02F2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  <w:r w:rsidRPr="00777537">
              <w:rPr>
                <w:rFonts w:ascii="Calibri" w:hAnsi="Calibri"/>
                <w:b/>
                <w:szCs w:val="22"/>
              </w:rPr>
              <w:t>erstellt durch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0CD581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7655" w:type="dxa"/>
          </w:tcPr>
          <w:p w14:paraId="15679CAB" w14:textId="46CEBE9C" w:rsidR="00333A2C" w:rsidRPr="00777537" w:rsidRDefault="00333A2C">
            <w:pPr>
              <w:rPr>
                <w:rFonts w:ascii="Calibri" w:hAnsi="Calibri"/>
                <w:szCs w:val="22"/>
              </w:rPr>
            </w:pPr>
            <w:bookmarkStart w:id="2" w:name="Erstellt"/>
            <w:bookmarkEnd w:id="2"/>
            <w:r>
              <w:rPr>
                <w:rFonts w:ascii="Calibri" w:hAnsi="Calibri"/>
                <w:szCs w:val="22"/>
              </w:rPr>
              <w:t xml:space="preserve">W. </w:t>
            </w:r>
            <w:proofErr w:type="spellStart"/>
            <w:r>
              <w:rPr>
                <w:rFonts w:ascii="Calibri" w:hAnsi="Calibri"/>
                <w:szCs w:val="22"/>
              </w:rPr>
              <w:t>Juttner</w:t>
            </w:r>
            <w:proofErr w:type="spellEnd"/>
            <w:r>
              <w:rPr>
                <w:rFonts w:ascii="Calibri" w:hAnsi="Calibri"/>
                <w:szCs w:val="22"/>
              </w:rPr>
              <w:t xml:space="preserve">  </w:t>
            </w:r>
          </w:p>
        </w:tc>
      </w:tr>
    </w:tbl>
    <w:p w14:paraId="4565DD32" w14:textId="77777777" w:rsidR="00777537" w:rsidRPr="00777537" w:rsidRDefault="00777537">
      <w:pPr>
        <w:pStyle w:val="Kopfzeile"/>
        <w:tabs>
          <w:tab w:val="clear" w:pos="4536"/>
          <w:tab w:val="clear" w:pos="9072"/>
        </w:tabs>
        <w:rPr>
          <w:rFonts w:ascii="Calibri" w:hAnsi="Calibri"/>
          <w:szCs w:val="22"/>
        </w:rPr>
      </w:pPr>
    </w:p>
    <w:sectPr w:rsidR="00777537" w:rsidRPr="00777537">
      <w:headerReference w:type="default" r:id="rId8"/>
      <w:footerReference w:type="default" r:id="rId9"/>
      <w:pgSz w:w="11907" w:h="16840" w:code="9"/>
      <w:pgMar w:top="851" w:right="510" w:bottom="851" w:left="116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E72B4" w14:textId="77777777" w:rsidR="004E1086" w:rsidRDefault="004E1086">
      <w:r>
        <w:separator/>
      </w:r>
    </w:p>
  </w:endnote>
  <w:endnote w:type="continuationSeparator" w:id="0">
    <w:p w14:paraId="627438C1" w14:textId="77777777" w:rsidR="004E1086" w:rsidRDefault="004E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818A" w14:textId="0B1F32BC" w:rsidR="0013547E" w:rsidRDefault="0013547E">
    <w:pPr>
      <w:pStyle w:val="Fuzeile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IF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6B23CF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&lt;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 \* MERGEFORMAT </w:instrText>
    </w:r>
    <w:r>
      <w:rPr>
        <w:rStyle w:val="Seitenzahl"/>
        <w:sz w:val="20"/>
      </w:rPr>
      <w:fldChar w:fldCharType="separate"/>
    </w:r>
    <w:r w:rsidR="006B23CF" w:rsidRPr="006B23CF">
      <w:rPr>
        <w:rStyle w:val="Seitenzahl"/>
        <w:noProof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„-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=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17308A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+1 </w:instrText>
    </w:r>
    <w:r>
      <w:rPr>
        <w:rStyle w:val="Seitenzahl"/>
        <w:sz w:val="20"/>
      </w:rPr>
      <w:fldChar w:fldCharType="separate"/>
    </w:r>
    <w:r w:rsidR="0017308A">
      <w:rPr>
        <w:rStyle w:val="Seitenzahl"/>
        <w:noProof/>
        <w:sz w:val="20"/>
      </w:rPr>
      <w:instrText>3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-“ „ „</w:instrText>
    </w:r>
    <w:r>
      <w:rPr>
        <w:sz w:val="20"/>
      </w:rPr>
      <w:fldChar w:fldCharType="separate"/>
    </w:r>
    <w:r w:rsidR="006B23CF">
      <w:rPr>
        <w:rStyle w:val="Seitenzahl"/>
        <w:noProof/>
        <w:sz w:val="20"/>
      </w:rPr>
      <w:t xml:space="preserve"> </w:t>
    </w:r>
    <w:r>
      <w:rPr>
        <w:sz w:val="20"/>
      </w:rPr>
      <w:fldChar w:fldCharType="end"/>
    </w:r>
  </w:p>
  <w:p w14:paraId="153F6DF7" w14:textId="77777777" w:rsidR="0013547E" w:rsidRDefault="001354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92D1D" w14:textId="77777777" w:rsidR="004E1086" w:rsidRDefault="004E1086">
      <w:r>
        <w:separator/>
      </w:r>
    </w:p>
  </w:footnote>
  <w:footnote w:type="continuationSeparator" w:id="0">
    <w:p w14:paraId="0E240652" w14:textId="77777777" w:rsidR="004E1086" w:rsidRDefault="004E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70FCF" w14:textId="77777777" w:rsidR="0013547E" w:rsidRDefault="0013547E">
    <w:pPr>
      <w:pStyle w:val="Kopfzeile"/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98590B">
      <w:rPr>
        <w:noProof/>
        <w:sz w:val="20"/>
      </w:rPr>
      <w:t>2</w:t>
    </w:r>
    <w:r>
      <w:rPr>
        <w:sz w:val="20"/>
      </w:rPr>
      <w:fldChar w:fldCharType="end"/>
    </w:r>
    <w:r w:rsidR="006D1CA6">
      <w:rPr>
        <w:sz w:val="20"/>
      </w:rPr>
      <w:t xml:space="preserve"> </w:t>
    </w:r>
  </w:p>
  <w:p w14:paraId="28B63771" w14:textId="77777777" w:rsidR="0013547E" w:rsidRDefault="001354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795F"/>
    <w:multiLevelType w:val="hybridMultilevel"/>
    <w:tmpl w:val="9EBABB16"/>
    <w:lvl w:ilvl="0" w:tplc="A9B067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9A7"/>
    <w:multiLevelType w:val="hybridMultilevel"/>
    <w:tmpl w:val="B41C2B5C"/>
    <w:lvl w:ilvl="0" w:tplc="958248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5A2C"/>
    <w:multiLevelType w:val="hybridMultilevel"/>
    <w:tmpl w:val="726CF866"/>
    <w:lvl w:ilvl="0" w:tplc="CAEAE6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3236"/>
    <w:multiLevelType w:val="hybridMultilevel"/>
    <w:tmpl w:val="73D06B96"/>
    <w:lvl w:ilvl="0" w:tplc="792AE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F5016"/>
    <w:multiLevelType w:val="hybridMultilevel"/>
    <w:tmpl w:val="A5C0671C"/>
    <w:lvl w:ilvl="0" w:tplc="8BF6DC58">
      <w:start w:val="4"/>
      <w:numFmt w:val="bullet"/>
      <w:lvlText w:val="-"/>
      <w:lvlJc w:val="left"/>
      <w:pPr>
        <w:ind w:left="735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1E037FD4"/>
    <w:multiLevelType w:val="hybridMultilevel"/>
    <w:tmpl w:val="B61AB046"/>
    <w:lvl w:ilvl="0" w:tplc="F9FCE3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6761"/>
    <w:multiLevelType w:val="hybridMultilevel"/>
    <w:tmpl w:val="C9D231DE"/>
    <w:lvl w:ilvl="0" w:tplc="A06E0C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75D56"/>
    <w:multiLevelType w:val="hybridMultilevel"/>
    <w:tmpl w:val="B14058EA"/>
    <w:lvl w:ilvl="0" w:tplc="675CA3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B487B"/>
    <w:multiLevelType w:val="hybridMultilevel"/>
    <w:tmpl w:val="F19A699A"/>
    <w:lvl w:ilvl="0" w:tplc="5712A3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B47C5"/>
    <w:multiLevelType w:val="hybridMultilevel"/>
    <w:tmpl w:val="276230D4"/>
    <w:lvl w:ilvl="0" w:tplc="5B14AA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119BA"/>
    <w:multiLevelType w:val="hybridMultilevel"/>
    <w:tmpl w:val="CAB64FCC"/>
    <w:lvl w:ilvl="0" w:tplc="444C80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7FAE"/>
    <w:multiLevelType w:val="hybridMultilevel"/>
    <w:tmpl w:val="66BA461A"/>
    <w:lvl w:ilvl="0" w:tplc="27DCB0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A1F9E"/>
    <w:multiLevelType w:val="hybridMultilevel"/>
    <w:tmpl w:val="6BF03236"/>
    <w:lvl w:ilvl="0" w:tplc="8A0445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3A69"/>
    <w:multiLevelType w:val="hybridMultilevel"/>
    <w:tmpl w:val="DEAE539A"/>
    <w:lvl w:ilvl="0" w:tplc="BFC80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6756F"/>
    <w:multiLevelType w:val="hybridMultilevel"/>
    <w:tmpl w:val="0FEE928E"/>
    <w:lvl w:ilvl="0" w:tplc="DF00B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B222F"/>
    <w:multiLevelType w:val="hybridMultilevel"/>
    <w:tmpl w:val="3AA642FA"/>
    <w:lvl w:ilvl="0" w:tplc="5E1CDD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B1D41"/>
    <w:multiLevelType w:val="hybridMultilevel"/>
    <w:tmpl w:val="6A70A65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A6918"/>
    <w:multiLevelType w:val="hybridMultilevel"/>
    <w:tmpl w:val="66C62F0C"/>
    <w:lvl w:ilvl="0" w:tplc="5B204A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96F39"/>
    <w:multiLevelType w:val="hybridMultilevel"/>
    <w:tmpl w:val="27AC6942"/>
    <w:lvl w:ilvl="0" w:tplc="F0D250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F0242"/>
    <w:multiLevelType w:val="hybridMultilevel"/>
    <w:tmpl w:val="A62EDC92"/>
    <w:lvl w:ilvl="0" w:tplc="440258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83014"/>
    <w:multiLevelType w:val="hybridMultilevel"/>
    <w:tmpl w:val="0E3C8C4E"/>
    <w:lvl w:ilvl="0" w:tplc="9656E1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5035F"/>
    <w:multiLevelType w:val="hybridMultilevel"/>
    <w:tmpl w:val="89DA18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90CB0"/>
    <w:multiLevelType w:val="hybridMultilevel"/>
    <w:tmpl w:val="E52C8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97BCD"/>
    <w:multiLevelType w:val="hybridMultilevel"/>
    <w:tmpl w:val="414EA876"/>
    <w:lvl w:ilvl="0" w:tplc="E0060B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24E6B"/>
    <w:multiLevelType w:val="hybridMultilevel"/>
    <w:tmpl w:val="6F84A504"/>
    <w:lvl w:ilvl="0" w:tplc="D91A7C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A73C7"/>
    <w:multiLevelType w:val="hybridMultilevel"/>
    <w:tmpl w:val="01F4301A"/>
    <w:lvl w:ilvl="0" w:tplc="813449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006"/>
    <w:multiLevelType w:val="hybridMultilevel"/>
    <w:tmpl w:val="A866D848"/>
    <w:lvl w:ilvl="0" w:tplc="A62086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150A8"/>
    <w:multiLevelType w:val="hybridMultilevel"/>
    <w:tmpl w:val="B3BCCF5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D35E2"/>
    <w:multiLevelType w:val="hybridMultilevel"/>
    <w:tmpl w:val="AB08E64E"/>
    <w:lvl w:ilvl="0" w:tplc="840098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E293D"/>
    <w:multiLevelType w:val="hybridMultilevel"/>
    <w:tmpl w:val="B3763FD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04ACD"/>
    <w:multiLevelType w:val="hybridMultilevel"/>
    <w:tmpl w:val="61464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54688"/>
    <w:multiLevelType w:val="hybridMultilevel"/>
    <w:tmpl w:val="C9AECF8A"/>
    <w:lvl w:ilvl="0" w:tplc="73C4B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93704"/>
    <w:multiLevelType w:val="hybridMultilevel"/>
    <w:tmpl w:val="BC2462CE"/>
    <w:lvl w:ilvl="0" w:tplc="1E76E0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32"/>
  </w:num>
  <w:num w:numId="5">
    <w:abstractNumId w:val="7"/>
  </w:num>
  <w:num w:numId="6">
    <w:abstractNumId w:val="28"/>
  </w:num>
  <w:num w:numId="7">
    <w:abstractNumId w:val="9"/>
  </w:num>
  <w:num w:numId="8">
    <w:abstractNumId w:val="1"/>
  </w:num>
  <w:num w:numId="9">
    <w:abstractNumId w:val="11"/>
  </w:num>
  <w:num w:numId="10">
    <w:abstractNumId w:val="19"/>
  </w:num>
  <w:num w:numId="11">
    <w:abstractNumId w:val="5"/>
  </w:num>
  <w:num w:numId="12">
    <w:abstractNumId w:val="8"/>
  </w:num>
  <w:num w:numId="13">
    <w:abstractNumId w:val="15"/>
  </w:num>
  <w:num w:numId="14">
    <w:abstractNumId w:val="13"/>
  </w:num>
  <w:num w:numId="15">
    <w:abstractNumId w:val="17"/>
  </w:num>
  <w:num w:numId="16">
    <w:abstractNumId w:val="25"/>
  </w:num>
  <w:num w:numId="17">
    <w:abstractNumId w:val="3"/>
  </w:num>
  <w:num w:numId="18">
    <w:abstractNumId w:val="30"/>
  </w:num>
  <w:num w:numId="19">
    <w:abstractNumId w:val="22"/>
  </w:num>
  <w:num w:numId="20">
    <w:abstractNumId w:val="12"/>
  </w:num>
  <w:num w:numId="21">
    <w:abstractNumId w:val="18"/>
  </w:num>
  <w:num w:numId="22">
    <w:abstractNumId w:val="21"/>
  </w:num>
  <w:num w:numId="23">
    <w:abstractNumId w:val="14"/>
  </w:num>
  <w:num w:numId="24">
    <w:abstractNumId w:val="2"/>
  </w:num>
  <w:num w:numId="25">
    <w:abstractNumId w:val="24"/>
  </w:num>
  <w:num w:numId="26">
    <w:abstractNumId w:val="20"/>
  </w:num>
  <w:num w:numId="27">
    <w:abstractNumId w:val="29"/>
  </w:num>
  <w:num w:numId="28">
    <w:abstractNumId w:val="0"/>
  </w:num>
  <w:num w:numId="29">
    <w:abstractNumId w:val="31"/>
  </w:num>
  <w:num w:numId="30">
    <w:abstractNumId w:val="23"/>
  </w:num>
  <w:num w:numId="31">
    <w:abstractNumId w:val="4"/>
  </w:num>
  <w:num w:numId="32">
    <w:abstractNumId w:val="26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F8C"/>
    <w:rsid w:val="00001075"/>
    <w:rsid w:val="0000415C"/>
    <w:rsid w:val="00012D0C"/>
    <w:rsid w:val="0002654D"/>
    <w:rsid w:val="000371B0"/>
    <w:rsid w:val="00050B1C"/>
    <w:rsid w:val="000547C5"/>
    <w:rsid w:val="0005483D"/>
    <w:rsid w:val="00065D30"/>
    <w:rsid w:val="00070F17"/>
    <w:rsid w:val="0008053B"/>
    <w:rsid w:val="00083429"/>
    <w:rsid w:val="00083837"/>
    <w:rsid w:val="000968AA"/>
    <w:rsid w:val="000C2974"/>
    <w:rsid w:val="000D30D9"/>
    <w:rsid w:val="000E26EA"/>
    <w:rsid w:val="0010628F"/>
    <w:rsid w:val="00106F3E"/>
    <w:rsid w:val="0013547E"/>
    <w:rsid w:val="00145BDC"/>
    <w:rsid w:val="00152431"/>
    <w:rsid w:val="00156863"/>
    <w:rsid w:val="00170787"/>
    <w:rsid w:val="0017308A"/>
    <w:rsid w:val="00181B53"/>
    <w:rsid w:val="001863AF"/>
    <w:rsid w:val="00197163"/>
    <w:rsid w:val="001A7DE8"/>
    <w:rsid w:val="001B4023"/>
    <w:rsid w:val="001D2055"/>
    <w:rsid w:val="001D3F27"/>
    <w:rsid w:val="002260F2"/>
    <w:rsid w:val="00236B5D"/>
    <w:rsid w:val="00244885"/>
    <w:rsid w:val="0025010D"/>
    <w:rsid w:val="00252486"/>
    <w:rsid w:val="00257F9F"/>
    <w:rsid w:val="0026336F"/>
    <w:rsid w:val="00264D98"/>
    <w:rsid w:val="002706C2"/>
    <w:rsid w:val="00274CCC"/>
    <w:rsid w:val="00282B12"/>
    <w:rsid w:val="00285451"/>
    <w:rsid w:val="002932DB"/>
    <w:rsid w:val="002B57C3"/>
    <w:rsid w:val="002C3692"/>
    <w:rsid w:val="002D7325"/>
    <w:rsid w:val="002F1F3C"/>
    <w:rsid w:val="003030B5"/>
    <w:rsid w:val="0030707F"/>
    <w:rsid w:val="00314532"/>
    <w:rsid w:val="00316A25"/>
    <w:rsid w:val="00333A2C"/>
    <w:rsid w:val="003479FD"/>
    <w:rsid w:val="00370381"/>
    <w:rsid w:val="003713EF"/>
    <w:rsid w:val="00372685"/>
    <w:rsid w:val="00382379"/>
    <w:rsid w:val="003A2B11"/>
    <w:rsid w:val="003A5C79"/>
    <w:rsid w:val="003B0A37"/>
    <w:rsid w:val="003B3803"/>
    <w:rsid w:val="003B4676"/>
    <w:rsid w:val="003E3CCC"/>
    <w:rsid w:val="003F2A5C"/>
    <w:rsid w:val="003F2B1A"/>
    <w:rsid w:val="003F43FE"/>
    <w:rsid w:val="004062B3"/>
    <w:rsid w:val="004122DE"/>
    <w:rsid w:val="00432105"/>
    <w:rsid w:val="004618FE"/>
    <w:rsid w:val="004A70DF"/>
    <w:rsid w:val="004C74F2"/>
    <w:rsid w:val="004D19E7"/>
    <w:rsid w:val="004E1086"/>
    <w:rsid w:val="004E3A4B"/>
    <w:rsid w:val="00506C55"/>
    <w:rsid w:val="00526F21"/>
    <w:rsid w:val="005405B1"/>
    <w:rsid w:val="00545467"/>
    <w:rsid w:val="00556A06"/>
    <w:rsid w:val="00556B47"/>
    <w:rsid w:val="0055756C"/>
    <w:rsid w:val="00561F2E"/>
    <w:rsid w:val="005702FE"/>
    <w:rsid w:val="005777F0"/>
    <w:rsid w:val="005A6DAF"/>
    <w:rsid w:val="005C692B"/>
    <w:rsid w:val="005D7081"/>
    <w:rsid w:val="005E2960"/>
    <w:rsid w:val="005F1AA6"/>
    <w:rsid w:val="005F3B5F"/>
    <w:rsid w:val="0060035D"/>
    <w:rsid w:val="00620B62"/>
    <w:rsid w:val="00625CAA"/>
    <w:rsid w:val="0063505B"/>
    <w:rsid w:val="00635110"/>
    <w:rsid w:val="00673FEC"/>
    <w:rsid w:val="006821FC"/>
    <w:rsid w:val="00697A5B"/>
    <w:rsid w:val="006B23CF"/>
    <w:rsid w:val="006D1CA6"/>
    <w:rsid w:val="006E05B0"/>
    <w:rsid w:val="006E43B9"/>
    <w:rsid w:val="0070421C"/>
    <w:rsid w:val="0071205E"/>
    <w:rsid w:val="007240D6"/>
    <w:rsid w:val="00725D5C"/>
    <w:rsid w:val="007473B6"/>
    <w:rsid w:val="00747684"/>
    <w:rsid w:val="00753F2C"/>
    <w:rsid w:val="00754557"/>
    <w:rsid w:val="007619EC"/>
    <w:rsid w:val="00777537"/>
    <w:rsid w:val="007820FD"/>
    <w:rsid w:val="0078695B"/>
    <w:rsid w:val="007C1D64"/>
    <w:rsid w:val="007C51D9"/>
    <w:rsid w:val="007D01F4"/>
    <w:rsid w:val="007D357E"/>
    <w:rsid w:val="007D54B8"/>
    <w:rsid w:val="007E23D9"/>
    <w:rsid w:val="00814B7A"/>
    <w:rsid w:val="00827D77"/>
    <w:rsid w:val="00847B57"/>
    <w:rsid w:val="00851618"/>
    <w:rsid w:val="00854F4F"/>
    <w:rsid w:val="008630B0"/>
    <w:rsid w:val="008753E1"/>
    <w:rsid w:val="00875CBE"/>
    <w:rsid w:val="008874D3"/>
    <w:rsid w:val="008876C3"/>
    <w:rsid w:val="0089210F"/>
    <w:rsid w:val="008B0664"/>
    <w:rsid w:val="008B43A9"/>
    <w:rsid w:val="008B43BC"/>
    <w:rsid w:val="008D58FB"/>
    <w:rsid w:val="008F4B36"/>
    <w:rsid w:val="009172A8"/>
    <w:rsid w:val="00921D23"/>
    <w:rsid w:val="00933D81"/>
    <w:rsid w:val="00960217"/>
    <w:rsid w:val="00960403"/>
    <w:rsid w:val="00962784"/>
    <w:rsid w:val="0096459A"/>
    <w:rsid w:val="00972027"/>
    <w:rsid w:val="0097252D"/>
    <w:rsid w:val="0098590B"/>
    <w:rsid w:val="00991D0A"/>
    <w:rsid w:val="009D2498"/>
    <w:rsid w:val="009D56E1"/>
    <w:rsid w:val="009E299E"/>
    <w:rsid w:val="00A1344F"/>
    <w:rsid w:val="00A26AEA"/>
    <w:rsid w:val="00A41897"/>
    <w:rsid w:val="00A57550"/>
    <w:rsid w:val="00A63032"/>
    <w:rsid w:val="00A63587"/>
    <w:rsid w:val="00A63E9A"/>
    <w:rsid w:val="00A75E7A"/>
    <w:rsid w:val="00A95353"/>
    <w:rsid w:val="00AA6A15"/>
    <w:rsid w:val="00AB18E6"/>
    <w:rsid w:val="00AB204D"/>
    <w:rsid w:val="00AB519F"/>
    <w:rsid w:val="00AC5F38"/>
    <w:rsid w:val="00AE18FA"/>
    <w:rsid w:val="00AF58BD"/>
    <w:rsid w:val="00B21249"/>
    <w:rsid w:val="00B2458D"/>
    <w:rsid w:val="00B26054"/>
    <w:rsid w:val="00B3021A"/>
    <w:rsid w:val="00B37D00"/>
    <w:rsid w:val="00B618A7"/>
    <w:rsid w:val="00B72F3E"/>
    <w:rsid w:val="00B73C2C"/>
    <w:rsid w:val="00B772C6"/>
    <w:rsid w:val="00BA0C42"/>
    <w:rsid w:val="00BC4E7C"/>
    <w:rsid w:val="00BD5B22"/>
    <w:rsid w:val="00BE4663"/>
    <w:rsid w:val="00C1033D"/>
    <w:rsid w:val="00C25833"/>
    <w:rsid w:val="00C31641"/>
    <w:rsid w:val="00C31CDC"/>
    <w:rsid w:val="00C47363"/>
    <w:rsid w:val="00C52DFE"/>
    <w:rsid w:val="00C61908"/>
    <w:rsid w:val="00C658A8"/>
    <w:rsid w:val="00C751BF"/>
    <w:rsid w:val="00C81EED"/>
    <w:rsid w:val="00C843EB"/>
    <w:rsid w:val="00CB3F8C"/>
    <w:rsid w:val="00CC5899"/>
    <w:rsid w:val="00CE3A29"/>
    <w:rsid w:val="00D15FD8"/>
    <w:rsid w:val="00D22372"/>
    <w:rsid w:val="00D631F1"/>
    <w:rsid w:val="00D70BC4"/>
    <w:rsid w:val="00D757A7"/>
    <w:rsid w:val="00D91CA0"/>
    <w:rsid w:val="00DC20DE"/>
    <w:rsid w:val="00DE7D1A"/>
    <w:rsid w:val="00DF16F8"/>
    <w:rsid w:val="00E139D2"/>
    <w:rsid w:val="00E27497"/>
    <w:rsid w:val="00E46181"/>
    <w:rsid w:val="00E5667C"/>
    <w:rsid w:val="00E74CEB"/>
    <w:rsid w:val="00EA57A7"/>
    <w:rsid w:val="00ED6DB5"/>
    <w:rsid w:val="00ED7CBB"/>
    <w:rsid w:val="00EE2A42"/>
    <w:rsid w:val="00EF2ACD"/>
    <w:rsid w:val="00EF7BBF"/>
    <w:rsid w:val="00F00A36"/>
    <w:rsid w:val="00F46CC2"/>
    <w:rsid w:val="00F575EF"/>
    <w:rsid w:val="00F70407"/>
    <w:rsid w:val="00F838A5"/>
    <w:rsid w:val="00F902B6"/>
    <w:rsid w:val="00FA258A"/>
    <w:rsid w:val="00FA79DC"/>
    <w:rsid w:val="00FB07AC"/>
    <w:rsid w:val="00FC4B56"/>
    <w:rsid w:val="00FD124F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AE144"/>
  <w15:docId w15:val="{8C7D339B-09E5-41C3-AA50-7BBC27CF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ind w:left="397" w:hanging="397"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240"/>
      <w:ind w:left="1021" w:hanging="624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/>
      <w:ind w:left="1872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Projektantrag">
    <w:name w:val="Projektantrag"/>
    <w:basedOn w:val="Standard"/>
    <w:pPr>
      <w:spacing w:before="57"/>
      <w:ind w:left="284"/>
    </w:pPr>
    <w:rPr>
      <w:sz w:val="32"/>
    </w:rPr>
  </w:style>
  <w:style w:type="paragraph" w:customStyle="1" w:styleId="arial24fett">
    <w:name w:val="arial 24 fett"/>
    <w:basedOn w:val="Standard"/>
    <w:rPr>
      <w:b/>
      <w:sz w:val="48"/>
    </w:rPr>
  </w:style>
  <w:style w:type="paragraph" w:customStyle="1" w:styleId="Betreff">
    <w:name w:val="Betreff"/>
    <w:basedOn w:val="Standard"/>
    <w:pPr>
      <w:tabs>
        <w:tab w:val="left" w:pos="5670"/>
      </w:tabs>
      <w:spacing w:after="1134"/>
    </w:pPr>
    <w:rPr>
      <w:b/>
      <w:caps/>
      <w:spacing w:val="20"/>
      <w:sz w:val="28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467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B46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72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_Vorl8\VORLAGEN\protoko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1C49A-291B-4B6B-95F3-4AE5D341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1</Pages>
  <Words>427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Sparkasse Ibbenbüren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Sparkasse</dc:creator>
  <cp:lastModifiedBy>u manfrass</cp:lastModifiedBy>
  <cp:revision>11</cp:revision>
  <cp:lastPrinted>2020-01-14T10:52:00Z</cp:lastPrinted>
  <dcterms:created xsi:type="dcterms:W3CDTF">2020-01-14T10:49:00Z</dcterms:created>
  <dcterms:modified xsi:type="dcterms:W3CDTF">2020-03-06T08:51:00Z</dcterms:modified>
</cp:coreProperties>
</file>