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E92A6" w14:textId="77777777" w:rsidR="008D58FB" w:rsidRDefault="008D58FB">
      <w:pPr>
        <w:rPr>
          <w:b/>
          <w:vanish/>
          <w:color w:val="FF0000"/>
        </w:rPr>
      </w:pPr>
      <w:r>
        <w:rPr>
          <w:b/>
          <w:vanish/>
          <w:color w:val="FF0000"/>
        </w:rPr>
        <w:t>Mit Hilfe des Buttons TabKopf können Sie eine Tabellenüberschift auf der nächsten Seite erstellen.</w:t>
      </w:r>
    </w:p>
    <w:p w14:paraId="69DCAC8A" w14:textId="77777777" w:rsidR="008D58FB" w:rsidRDefault="008D58FB">
      <w:pPr>
        <w:rPr>
          <w:b/>
          <w:vanish/>
          <w:color w:val="FF0000"/>
        </w:rPr>
      </w:pPr>
      <w:r>
        <w:rPr>
          <w:b/>
          <w:vanish/>
          <w:color w:val="FF0000"/>
        </w:rPr>
        <w:t>Dazu nach dem Seitenwechsel in die erste Tabellenzelle gehen und auf TabKopf klicken.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39"/>
        <w:gridCol w:w="284"/>
        <w:gridCol w:w="7655"/>
      </w:tblGrid>
      <w:tr w:rsidR="008D58FB" w:rsidRPr="00777537" w14:paraId="5270CF34" w14:textId="77777777"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19DA" w14:textId="77777777" w:rsidR="008D58FB" w:rsidRPr="00777537" w:rsidRDefault="008D58FB" w:rsidP="00AB204D">
            <w:r w:rsidRPr="00777537">
              <w:t>Aufgaben/</w:t>
            </w:r>
          </w:p>
          <w:p w14:paraId="50F0935D" w14:textId="77777777" w:rsidR="008D58FB" w:rsidRPr="00777537" w:rsidRDefault="00C47363">
            <w:pPr>
              <w:rPr>
                <w:rFonts w:ascii="Calibri" w:hAnsi="Calibri"/>
                <w:szCs w:val="22"/>
              </w:rPr>
            </w:pPr>
            <w:r>
              <w:rPr>
                <w:rFonts w:cs="Arial"/>
                <w:sz w:val="20"/>
              </w:rPr>
              <w:t>Ergebn</w:t>
            </w:r>
            <w:r w:rsidR="008D58FB" w:rsidRPr="00777537">
              <w:rPr>
                <w:rFonts w:cs="Arial"/>
                <w:sz w:val="20"/>
              </w:rPr>
              <w:t>isprotokoll</w:t>
            </w:r>
          </w:p>
        </w:tc>
        <w:tc>
          <w:tcPr>
            <w:tcW w:w="284" w:type="dxa"/>
            <w:tcBorders>
              <w:left w:val="nil"/>
            </w:tcBorders>
          </w:tcPr>
          <w:p w14:paraId="38524874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52AC" w14:textId="213E2A24" w:rsidR="008D58FB" w:rsidRPr="00777537" w:rsidRDefault="00CB3F8C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Sitzung de</w:t>
            </w:r>
            <w:r w:rsidR="0071205E" w:rsidRPr="00777537">
              <w:rPr>
                <w:rFonts w:ascii="Calibri" w:hAnsi="Calibri"/>
                <w:szCs w:val="22"/>
              </w:rPr>
              <w:t>s erweiterten Vorstands</w:t>
            </w:r>
            <w:r w:rsidR="005F1AA6">
              <w:rPr>
                <w:rFonts w:ascii="Calibri" w:hAnsi="Calibri"/>
                <w:szCs w:val="22"/>
              </w:rPr>
              <w:t xml:space="preserve"> vom</w:t>
            </w:r>
            <w:r w:rsidR="00490308">
              <w:rPr>
                <w:rFonts w:ascii="Calibri" w:hAnsi="Calibri"/>
                <w:szCs w:val="22"/>
              </w:rPr>
              <w:t xml:space="preserve">    15.09.2020</w:t>
            </w:r>
          </w:p>
          <w:p w14:paraId="1F1A63BB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</w:tr>
    </w:tbl>
    <w:p w14:paraId="4CC9E8AA" w14:textId="77777777" w:rsidR="008D58FB" w:rsidRPr="00777537" w:rsidRDefault="008D58FB">
      <w:pPr>
        <w:rPr>
          <w:rFonts w:ascii="Calibri" w:hAnsi="Calibri"/>
          <w:szCs w:val="22"/>
        </w:rPr>
      </w:pPr>
    </w:p>
    <w:tbl>
      <w:tblPr>
        <w:tblW w:w="0" w:type="auto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911"/>
        <w:gridCol w:w="148"/>
        <w:gridCol w:w="1006"/>
        <w:gridCol w:w="148"/>
      </w:tblGrid>
      <w:tr w:rsidR="00490308" w:rsidRPr="00777537" w14:paraId="6E96139E" w14:textId="77777777" w:rsidTr="00170787"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F9560" w14:textId="76A3C932" w:rsidR="00506C55" w:rsidRPr="00777537" w:rsidRDefault="0077753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Teilnehmer</w:t>
            </w:r>
            <w:r w:rsidR="00490308">
              <w:rPr>
                <w:rFonts w:ascii="Calibri" w:hAnsi="Calibri"/>
                <w:szCs w:val="22"/>
              </w:rPr>
              <w:t xml:space="preserve"> U. Manfraß,  G. </w:t>
            </w:r>
            <w:proofErr w:type="spellStart"/>
            <w:r w:rsidR="00490308">
              <w:rPr>
                <w:rFonts w:ascii="Calibri" w:hAnsi="Calibri"/>
                <w:szCs w:val="22"/>
              </w:rPr>
              <w:t>Goudschaal</w:t>
            </w:r>
            <w:proofErr w:type="spellEnd"/>
            <w:r w:rsidR="00490308">
              <w:rPr>
                <w:rFonts w:ascii="Calibri" w:hAnsi="Calibri"/>
                <w:szCs w:val="22"/>
              </w:rPr>
              <w:t xml:space="preserve">,  </w:t>
            </w:r>
            <w:proofErr w:type="spellStart"/>
            <w:r w:rsidR="00490308">
              <w:rPr>
                <w:rFonts w:ascii="Calibri" w:hAnsi="Calibri"/>
                <w:szCs w:val="22"/>
              </w:rPr>
              <w:t>H.Agnischock</w:t>
            </w:r>
            <w:proofErr w:type="spellEnd"/>
            <w:r w:rsidR="00490308">
              <w:rPr>
                <w:rFonts w:ascii="Calibri" w:hAnsi="Calibri"/>
                <w:szCs w:val="22"/>
              </w:rPr>
              <w:t xml:space="preserve">,  N. Eckert,  A. Eckert,  Cl. Manfraß,  M. Gottschling,  K.-H. Müller,  F. Eschen, </w:t>
            </w:r>
            <w:r w:rsidR="00556ED6">
              <w:rPr>
                <w:rFonts w:ascii="Calibri" w:hAnsi="Calibri"/>
                <w:szCs w:val="22"/>
              </w:rPr>
              <w:t xml:space="preserve"> K. </w:t>
            </w:r>
            <w:proofErr w:type="spellStart"/>
            <w:r w:rsidR="00556ED6">
              <w:rPr>
                <w:rFonts w:ascii="Calibri" w:hAnsi="Calibri"/>
                <w:szCs w:val="22"/>
              </w:rPr>
              <w:t>Muer</w:t>
            </w:r>
            <w:proofErr w:type="spellEnd"/>
            <w:r w:rsidR="00556ED6">
              <w:rPr>
                <w:rFonts w:ascii="Calibri" w:hAnsi="Calibri"/>
                <w:szCs w:val="22"/>
              </w:rPr>
              <w:t xml:space="preserve">,  J. Michels,  R. Jürgensen,  W. </w:t>
            </w:r>
            <w:proofErr w:type="spellStart"/>
            <w:r w:rsidR="00556ED6">
              <w:rPr>
                <w:rFonts w:ascii="Calibri" w:hAnsi="Calibri"/>
                <w:szCs w:val="22"/>
              </w:rPr>
              <w:t>Juttner</w:t>
            </w:r>
            <w:proofErr w:type="spellEnd"/>
            <w:r w:rsidR="00490308">
              <w:rPr>
                <w:rFonts w:ascii="Calibri" w:hAnsi="Calibri"/>
                <w:szCs w:val="22"/>
              </w:rPr>
              <w:t xml:space="preserve">  </w:t>
            </w:r>
          </w:p>
        </w:tc>
        <w:tc>
          <w:tcPr>
            <w:tcW w:w="0" w:type="auto"/>
            <w:tcBorders>
              <w:left w:val="nil"/>
            </w:tcBorders>
          </w:tcPr>
          <w:p w14:paraId="1A4278FE" w14:textId="77777777" w:rsidR="00506C55" w:rsidRPr="00777537" w:rsidRDefault="00506C55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3285828" w14:textId="24BE3D18" w:rsidR="00382379" w:rsidRDefault="00104FBE" w:rsidP="003F43F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</w:p>
          <w:p w14:paraId="3DCAACA1" w14:textId="77777777" w:rsidR="00506C55" w:rsidRPr="00777537" w:rsidRDefault="00065D30" w:rsidP="00526F21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Entschuldig</w:t>
            </w:r>
            <w:r w:rsidR="00FC4B56">
              <w:rPr>
                <w:rFonts w:ascii="Calibri" w:hAnsi="Calibri"/>
                <w:szCs w:val="22"/>
              </w:rPr>
              <w:t>t:</w:t>
            </w:r>
            <w:r w:rsidR="005F1AA6">
              <w:rPr>
                <w:rFonts w:ascii="Calibri" w:hAnsi="Calibri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4D7BE0" w14:textId="77777777" w:rsidR="00506C55" w:rsidRPr="00777537" w:rsidRDefault="00506C55" w:rsidP="0071205E">
            <w:pPr>
              <w:rPr>
                <w:rFonts w:ascii="Calibri" w:hAnsi="Calibri"/>
                <w:szCs w:val="22"/>
              </w:rPr>
            </w:pPr>
          </w:p>
        </w:tc>
      </w:tr>
      <w:tr w:rsidR="00490308" w:rsidRPr="00777537" w14:paraId="65663E8F" w14:textId="77777777" w:rsidTr="00170787">
        <w:tc>
          <w:tcPr>
            <w:tcW w:w="0" w:type="auto"/>
          </w:tcPr>
          <w:p w14:paraId="0E7B8D09" w14:textId="43955E91" w:rsidR="00506C55" w:rsidRPr="00777537" w:rsidRDefault="00506C55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Zeit</w:t>
            </w:r>
            <w:r w:rsidR="00556ED6">
              <w:rPr>
                <w:rFonts w:ascii="Calibri" w:hAnsi="Calibri"/>
                <w:szCs w:val="22"/>
              </w:rPr>
              <w:t xml:space="preserve">     Beginn: 19.35h</w:t>
            </w:r>
          </w:p>
        </w:tc>
        <w:tc>
          <w:tcPr>
            <w:tcW w:w="0" w:type="auto"/>
          </w:tcPr>
          <w:p w14:paraId="34DE56D4" w14:textId="77777777" w:rsidR="00506C55" w:rsidRPr="00777537" w:rsidRDefault="00506C55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0" w:type="auto"/>
          </w:tcPr>
          <w:p w14:paraId="63339537" w14:textId="27720270" w:rsidR="00506C55" w:rsidRDefault="00506C55" w:rsidP="00BC4E7C">
            <w:pPr>
              <w:rPr>
                <w:rFonts w:ascii="Calibri" w:hAnsi="Calibri"/>
                <w:szCs w:val="22"/>
              </w:rPr>
            </w:pPr>
          </w:p>
          <w:p w14:paraId="50B5E492" w14:textId="7BD63170" w:rsidR="00FA4169" w:rsidRPr="00777537" w:rsidRDefault="00FA4169" w:rsidP="00BC4E7C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0" w:type="auto"/>
          </w:tcPr>
          <w:p w14:paraId="6D0EA1E8" w14:textId="77777777" w:rsidR="00506C55" w:rsidRPr="00777537" w:rsidRDefault="00506C55">
            <w:pPr>
              <w:rPr>
                <w:rFonts w:ascii="Calibri" w:hAnsi="Calibri"/>
                <w:szCs w:val="22"/>
              </w:rPr>
            </w:pPr>
          </w:p>
        </w:tc>
      </w:tr>
    </w:tbl>
    <w:p w14:paraId="1E7AE8C4" w14:textId="77777777" w:rsidR="008D58FB" w:rsidRPr="00777537" w:rsidRDefault="008D58FB" w:rsidP="00F00A36">
      <w:pPr>
        <w:jc w:val="center"/>
        <w:rPr>
          <w:rFonts w:ascii="Calibri" w:hAnsi="Calibri"/>
          <w:b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"/>
        <w:gridCol w:w="5811"/>
        <w:gridCol w:w="1560"/>
        <w:gridCol w:w="850"/>
        <w:gridCol w:w="1560"/>
      </w:tblGrid>
      <w:tr w:rsidR="008D58FB" w:rsidRPr="00777537" w14:paraId="54054E84" w14:textId="77777777" w:rsidTr="00A57550">
        <w:tc>
          <w:tcPr>
            <w:tcW w:w="497" w:type="dxa"/>
            <w:shd w:val="pct10" w:color="auto" w:fill="auto"/>
          </w:tcPr>
          <w:p w14:paraId="6C40617F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Top</w:t>
            </w:r>
          </w:p>
        </w:tc>
        <w:tc>
          <w:tcPr>
            <w:tcW w:w="5811" w:type="dxa"/>
            <w:shd w:val="pct10" w:color="auto" w:fill="auto"/>
          </w:tcPr>
          <w:p w14:paraId="7CE92B1C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Aufgabe / Ergebnis / Entscheid</w:t>
            </w:r>
          </w:p>
          <w:p w14:paraId="1827D99E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(Was, wie, wo, warum?)</w:t>
            </w:r>
          </w:p>
        </w:tc>
        <w:tc>
          <w:tcPr>
            <w:tcW w:w="1560" w:type="dxa"/>
            <w:shd w:val="pct10" w:color="auto" w:fill="auto"/>
          </w:tcPr>
          <w:p w14:paraId="4BD45365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Name des(r)</w:t>
            </w:r>
          </w:p>
          <w:p w14:paraId="2B903118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Verantwortlichen und Bereich</w:t>
            </w:r>
          </w:p>
        </w:tc>
        <w:tc>
          <w:tcPr>
            <w:tcW w:w="850" w:type="dxa"/>
            <w:shd w:val="pct10" w:color="auto" w:fill="auto"/>
          </w:tcPr>
          <w:p w14:paraId="55B832AB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Termin</w:t>
            </w:r>
          </w:p>
          <w:p w14:paraId="167CB8DE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shd w:val="pct10" w:color="auto" w:fill="auto"/>
          </w:tcPr>
          <w:p w14:paraId="49CCE1F5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Resultat der Aufgabe / Bemerkungen in Stichworten</w:t>
            </w:r>
          </w:p>
        </w:tc>
      </w:tr>
      <w:tr w:rsidR="008D58FB" w:rsidRPr="00777537" w14:paraId="465571EC" w14:textId="77777777" w:rsidTr="00A57550">
        <w:tc>
          <w:tcPr>
            <w:tcW w:w="497" w:type="dxa"/>
          </w:tcPr>
          <w:p w14:paraId="6AA207F9" w14:textId="53B49895" w:rsidR="008D58FB" w:rsidRPr="00777537" w:rsidRDefault="008D58FB">
            <w:pPr>
              <w:rPr>
                <w:rFonts w:ascii="Calibri" w:hAnsi="Calibri"/>
                <w:szCs w:val="22"/>
              </w:rPr>
            </w:pPr>
            <w:bookmarkStart w:id="0" w:name="Start"/>
            <w:bookmarkEnd w:id="0"/>
          </w:p>
          <w:p w14:paraId="6518DC7B" w14:textId="77777777" w:rsidR="00D631F1" w:rsidRPr="00777537" w:rsidRDefault="00D631F1">
            <w:pPr>
              <w:rPr>
                <w:rFonts w:ascii="Calibri" w:hAnsi="Calibri"/>
                <w:szCs w:val="22"/>
              </w:rPr>
            </w:pPr>
          </w:p>
          <w:p w14:paraId="05CF52A6" w14:textId="77777777" w:rsidR="008B43A9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 xml:space="preserve"> </w:t>
            </w:r>
          </w:p>
          <w:p w14:paraId="7DA2565C" w14:textId="51CAC93D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  <w:p w14:paraId="40B17757" w14:textId="5D6E824E" w:rsidR="001A7DE8" w:rsidRDefault="00556ED6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1.</w:t>
            </w:r>
          </w:p>
          <w:p w14:paraId="733C17A0" w14:textId="77777777" w:rsidR="00197163" w:rsidRDefault="00197163">
            <w:pPr>
              <w:rPr>
                <w:rFonts w:ascii="Calibri" w:hAnsi="Calibri"/>
                <w:szCs w:val="22"/>
              </w:rPr>
            </w:pPr>
          </w:p>
          <w:p w14:paraId="636338DA" w14:textId="3B604862" w:rsidR="00197163" w:rsidRDefault="00556ED6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2.</w:t>
            </w:r>
          </w:p>
          <w:p w14:paraId="7088FA67" w14:textId="77777777" w:rsidR="00197163" w:rsidRDefault="00197163">
            <w:pPr>
              <w:rPr>
                <w:rFonts w:ascii="Calibri" w:hAnsi="Calibri"/>
                <w:szCs w:val="22"/>
              </w:rPr>
            </w:pPr>
          </w:p>
          <w:p w14:paraId="51FB413F" w14:textId="7443C418" w:rsidR="00197163" w:rsidRDefault="00E148D9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3.</w:t>
            </w:r>
          </w:p>
          <w:p w14:paraId="2F02E33B" w14:textId="77777777" w:rsidR="00D70BC4" w:rsidRDefault="00D70BC4">
            <w:pPr>
              <w:rPr>
                <w:rFonts w:ascii="Calibri" w:hAnsi="Calibri"/>
                <w:szCs w:val="22"/>
              </w:rPr>
            </w:pPr>
          </w:p>
          <w:p w14:paraId="1CD42401" w14:textId="77777777" w:rsidR="00197163" w:rsidRDefault="00197163">
            <w:pPr>
              <w:rPr>
                <w:rFonts w:ascii="Calibri" w:hAnsi="Calibri"/>
                <w:szCs w:val="22"/>
              </w:rPr>
            </w:pPr>
          </w:p>
          <w:p w14:paraId="1175FE7A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76B04610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637CD968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47AD65E3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622AA003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1849782C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5593E4BC" w14:textId="1EFB99D4" w:rsidR="00BD5B22" w:rsidRDefault="00C52DF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 w:rsidR="00720120">
              <w:rPr>
                <w:rFonts w:ascii="Calibri" w:hAnsi="Calibri"/>
                <w:szCs w:val="22"/>
              </w:rPr>
              <w:t xml:space="preserve"> -</w:t>
            </w:r>
          </w:p>
          <w:p w14:paraId="25BAD558" w14:textId="77777777" w:rsidR="00BD5B22" w:rsidRDefault="00E2749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</w:p>
          <w:p w14:paraId="0B974AAB" w14:textId="77777777" w:rsidR="00D70BC4" w:rsidRDefault="00D70BC4">
            <w:pPr>
              <w:rPr>
                <w:rFonts w:ascii="Calibri" w:hAnsi="Calibri"/>
                <w:szCs w:val="22"/>
              </w:rPr>
            </w:pPr>
          </w:p>
          <w:p w14:paraId="4618305A" w14:textId="5080F881" w:rsidR="00F838A5" w:rsidRDefault="00720120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-</w:t>
            </w:r>
          </w:p>
          <w:p w14:paraId="2903C94F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114EA2A9" w14:textId="77777777" w:rsidR="00D70BC4" w:rsidRDefault="00D70BC4">
            <w:pPr>
              <w:rPr>
                <w:rFonts w:ascii="Calibri" w:hAnsi="Calibri"/>
                <w:szCs w:val="22"/>
              </w:rPr>
            </w:pPr>
          </w:p>
          <w:p w14:paraId="62BA03D9" w14:textId="779D7F14" w:rsidR="00720120" w:rsidRDefault="0084491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-</w:t>
            </w:r>
          </w:p>
          <w:p w14:paraId="10C2E166" w14:textId="77777777" w:rsidR="00BD5B22" w:rsidRDefault="00BD5B22">
            <w:pPr>
              <w:rPr>
                <w:rFonts w:ascii="Calibri" w:hAnsi="Calibri"/>
                <w:szCs w:val="22"/>
              </w:rPr>
            </w:pPr>
          </w:p>
          <w:p w14:paraId="1F4DBBC8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0429A434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4C8D0960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59AD8157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7047BBCC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0AFC6F1C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113F2B2A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3F67A141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05A220E5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37D4A258" w14:textId="77777777" w:rsidR="00372685" w:rsidRDefault="00372685">
            <w:pPr>
              <w:rPr>
                <w:rFonts w:ascii="Calibri" w:hAnsi="Calibri"/>
                <w:szCs w:val="22"/>
              </w:rPr>
            </w:pPr>
          </w:p>
          <w:p w14:paraId="6A30269B" w14:textId="77777777" w:rsidR="00EF2ACD" w:rsidRDefault="00EF2ACD">
            <w:pPr>
              <w:rPr>
                <w:rFonts w:ascii="Calibri" w:hAnsi="Calibri"/>
                <w:szCs w:val="22"/>
              </w:rPr>
            </w:pPr>
          </w:p>
          <w:p w14:paraId="5445E72B" w14:textId="77777777" w:rsidR="00EF2ACD" w:rsidRPr="00777537" w:rsidRDefault="00EF2ACD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811" w:type="dxa"/>
          </w:tcPr>
          <w:p w14:paraId="04904676" w14:textId="5AD3F7EC" w:rsidR="00036F86" w:rsidRDefault="00556ED6" w:rsidP="00104FBE">
            <w:pPr>
              <w:pStyle w:val="berschrift4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 xml:space="preserve">Vorabinfo.: Hinweis auf aktuelles Corona-Schutzkonzept. </w:t>
            </w:r>
          </w:p>
          <w:p w14:paraId="10DAF187" w14:textId="128147B2" w:rsidR="00556ED6" w:rsidRDefault="00556ED6" w:rsidP="00556ED6">
            <w:r>
              <w:t xml:space="preserve">Ein Info-Blatt zum Verhalten während der kommenden Ausstellung wird verteilt. Ulrich erläutert die darin </w:t>
            </w:r>
            <w:proofErr w:type="spellStart"/>
            <w:r>
              <w:t>vorge-schriebenen</w:t>
            </w:r>
            <w:proofErr w:type="spellEnd"/>
            <w:r>
              <w:t xml:space="preserve"> Verhaltensweisen.</w:t>
            </w:r>
          </w:p>
          <w:p w14:paraId="23C779B1" w14:textId="77777777" w:rsidR="00556ED6" w:rsidRDefault="00556ED6" w:rsidP="00556ED6"/>
          <w:p w14:paraId="7287C3C6" w14:textId="321B8622" w:rsidR="00556ED6" w:rsidRDefault="00556ED6" w:rsidP="00556ED6">
            <w:r>
              <w:t xml:space="preserve">Das Protokoll vom 11.8.2020 wird einstimmig genehmigt. </w:t>
            </w:r>
          </w:p>
          <w:p w14:paraId="64F58E48" w14:textId="77777777" w:rsidR="00DD4403" w:rsidRDefault="00DD4403" w:rsidP="00556ED6"/>
          <w:p w14:paraId="3AAC8A24" w14:textId="77777777" w:rsidR="00556ED6" w:rsidRDefault="00556ED6" w:rsidP="00556ED6"/>
          <w:p w14:paraId="28D092D8" w14:textId="45C5238B" w:rsidR="00556ED6" w:rsidRDefault="00556ED6" w:rsidP="00556ED6">
            <w:pPr>
              <w:pStyle w:val="Listenabsatz"/>
              <w:numPr>
                <w:ilvl w:val="0"/>
                <w:numId w:val="36"/>
              </w:numPr>
            </w:pPr>
            <w:r>
              <w:t>Rundgang</w:t>
            </w:r>
            <w:r w:rsidR="00E148D9">
              <w:t xml:space="preserve"> Freitag, 19.00h  13 Personen</w:t>
            </w:r>
          </w:p>
          <w:p w14:paraId="246FB86F" w14:textId="77777777" w:rsidR="00E148D9" w:rsidRDefault="00E148D9" w:rsidP="00556ED6">
            <w:pPr>
              <w:pStyle w:val="Listenabsatz"/>
              <w:numPr>
                <w:ilvl w:val="0"/>
                <w:numId w:val="36"/>
              </w:numPr>
            </w:pPr>
            <w:r>
              <w:t xml:space="preserve">Rundgang Sonntag, 15.ooh  7 Personen </w:t>
            </w:r>
          </w:p>
          <w:p w14:paraId="11636D10" w14:textId="77777777" w:rsidR="00E148D9" w:rsidRDefault="00E148D9" w:rsidP="00E148D9"/>
          <w:p w14:paraId="28922F43" w14:textId="77777777" w:rsidR="00E148D9" w:rsidRDefault="00E148D9" w:rsidP="00E148D9">
            <w:r>
              <w:t xml:space="preserve">Wie geht die Mitgliederversammlung in Corona-Zeiten? </w:t>
            </w:r>
          </w:p>
          <w:p w14:paraId="0C810F15" w14:textId="6937A48D" w:rsidR="00E148D9" w:rsidRDefault="00E148D9" w:rsidP="00E148D9">
            <w:r>
              <w:t>z.Zt. beträgt die Mitgliederzahl 148, Die Rücklaufquote</w:t>
            </w:r>
            <w:r w:rsidR="002D1F82">
              <w:t xml:space="preserve"> bei einer </w:t>
            </w:r>
            <w:r w:rsidR="00DD4403">
              <w:t>schriftlichen Mitgliederversammlung muss</w:t>
            </w:r>
            <w:r>
              <w:t xml:space="preserve"> </w:t>
            </w:r>
          </w:p>
          <w:p w14:paraId="78478237" w14:textId="0F96D5EF" w:rsidR="00E148D9" w:rsidRDefault="00E148D9" w:rsidP="00E148D9">
            <w:r>
              <w:t>betr</w:t>
            </w:r>
            <w:r w:rsidR="00DD4403">
              <w:t>agen.</w:t>
            </w:r>
            <w:r>
              <w:t xml:space="preserve"> 74 (50%).</w:t>
            </w:r>
          </w:p>
          <w:p w14:paraId="5D49F156" w14:textId="1CBFBB22" w:rsidR="00E148D9" w:rsidRDefault="00E148D9" w:rsidP="00E148D9">
            <w:r>
              <w:t xml:space="preserve">T. 9.Dez.2020  18.30h Einladung evtl. schriftlich an alle </w:t>
            </w:r>
          </w:p>
          <w:p w14:paraId="54B16462" w14:textId="77777777" w:rsidR="00720120" w:rsidRDefault="00E148D9" w:rsidP="00E148D9">
            <w:r>
              <w:t xml:space="preserve">Mitglieder. </w:t>
            </w:r>
            <w:r w:rsidR="00720120">
              <w:t>Eine Vorlaufzeit von 4 Wochen ist erforderlich.</w:t>
            </w:r>
          </w:p>
          <w:p w14:paraId="2F1F7399" w14:textId="77777777" w:rsidR="00720120" w:rsidRDefault="00720120" w:rsidP="00E148D9">
            <w:r>
              <w:t xml:space="preserve">Wenn kein entsprechend großer Raum gefunden wird, </w:t>
            </w:r>
          </w:p>
          <w:p w14:paraId="64599689" w14:textId="77777777" w:rsidR="00720120" w:rsidRDefault="00720120" w:rsidP="00E148D9">
            <w:r>
              <w:t xml:space="preserve">evtl. Verschiebung ins nächste Jahr, diese Möglichkeit wird z.Zt. geprüft.  </w:t>
            </w:r>
          </w:p>
          <w:p w14:paraId="1F87274E" w14:textId="77777777" w:rsidR="00720120" w:rsidRDefault="00720120" w:rsidP="00720120"/>
          <w:p w14:paraId="1D0CF3F2" w14:textId="68FA0979" w:rsidR="00720120" w:rsidRDefault="00720120" w:rsidP="00720120">
            <w:r>
              <w:t xml:space="preserve">Der </w:t>
            </w:r>
            <w:proofErr w:type="spellStart"/>
            <w:r>
              <w:t>Kirmis</w:t>
            </w:r>
            <w:proofErr w:type="spellEnd"/>
            <w:r>
              <w:t xml:space="preserve">-Vortrag im Goethe-Gymnasium ist nicht möglich. Es wird nach einem geeigneten Ort gesucht. </w:t>
            </w:r>
          </w:p>
          <w:p w14:paraId="5B4A57E0" w14:textId="77777777" w:rsidR="00720120" w:rsidRDefault="00720120" w:rsidP="00720120"/>
          <w:p w14:paraId="115FECB3" w14:textId="0699E7D6" w:rsidR="00720120" w:rsidRDefault="00720120" w:rsidP="00720120">
            <w:r>
              <w:t xml:space="preserve">Am 30.9.2020 findet ein Vorbereitungsgespräch mit Hans </w:t>
            </w:r>
            <w:proofErr w:type="spellStart"/>
            <w:r>
              <w:t>Castrup</w:t>
            </w:r>
            <w:proofErr w:type="spellEnd"/>
            <w:r>
              <w:t xml:space="preserve"> statt. </w:t>
            </w:r>
          </w:p>
          <w:p w14:paraId="595FBE87" w14:textId="77777777" w:rsidR="00720120" w:rsidRDefault="00720120" w:rsidP="00720120"/>
          <w:p w14:paraId="05D617B7" w14:textId="77777777" w:rsidR="0084491A" w:rsidRDefault="00720120" w:rsidP="00720120">
            <w:r>
              <w:t xml:space="preserve">Die </w:t>
            </w:r>
            <w:r w:rsidR="0084491A">
              <w:t>Monitoring-Liste (</w:t>
            </w:r>
            <w:proofErr w:type="spellStart"/>
            <w:r w:rsidR="0084491A">
              <w:t>SkulpTour</w:t>
            </w:r>
            <w:proofErr w:type="spellEnd"/>
            <w:r w:rsidR="0084491A">
              <w:t xml:space="preserve">) wird ergänzt und </w:t>
            </w:r>
            <w:proofErr w:type="spellStart"/>
            <w:r w:rsidR="0084491A">
              <w:t>vervoll-ständigt</w:t>
            </w:r>
            <w:proofErr w:type="spellEnd"/>
            <w:r w:rsidR="0084491A">
              <w:t xml:space="preserve">. </w:t>
            </w:r>
          </w:p>
          <w:p w14:paraId="1CC55CD6" w14:textId="1F66496C" w:rsidR="0084491A" w:rsidRDefault="0084491A" w:rsidP="0084491A">
            <w:pPr>
              <w:pStyle w:val="Listenabsatz"/>
              <w:numPr>
                <w:ilvl w:val="0"/>
                <w:numId w:val="40"/>
              </w:numPr>
              <w:ind w:left="360"/>
            </w:pPr>
            <w:r>
              <w:t>Schadensfall wird gemeldet. Es gibt unterschiedliche Eigentümer der Skulpturen, diese werden informiert</w:t>
            </w:r>
            <w:r w:rsidR="00DD4403">
              <w:t>.</w:t>
            </w:r>
            <w:r>
              <w:t xml:space="preserve"> </w:t>
            </w:r>
          </w:p>
          <w:p w14:paraId="207DD7D5" w14:textId="77777777" w:rsidR="0084491A" w:rsidRDefault="0084491A" w:rsidP="00720120">
            <w:pPr>
              <w:ind w:left="360"/>
            </w:pPr>
          </w:p>
          <w:p w14:paraId="7666359D" w14:textId="7B1EF0D9" w:rsidR="00E148D9" w:rsidRDefault="0084491A" w:rsidP="0084491A">
            <w:r>
              <w:t xml:space="preserve">Verschiedenes: </w:t>
            </w:r>
            <w:r w:rsidR="00E36A0C">
              <w:t>Beim Grevener Kunstverein stellen</w:t>
            </w:r>
            <w:r w:rsidR="006B656E">
              <w:t xml:space="preserve"> z.Zt. </w:t>
            </w:r>
          </w:p>
          <w:p w14:paraId="7DA254BA" w14:textId="37025B0C" w:rsidR="006B656E" w:rsidRDefault="006B656E" w:rsidP="0084491A">
            <w:r>
              <w:t xml:space="preserve">G. E. Tsend und seine Frau aus. Der Besuch ist sehr zu </w:t>
            </w:r>
          </w:p>
          <w:p w14:paraId="706BB8F1" w14:textId="7E6A0226" w:rsidR="006B656E" w:rsidRDefault="006B656E" w:rsidP="0084491A">
            <w:r>
              <w:t xml:space="preserve">empfehlen. </w:t>
            </w:r>
          </w:p>
          <w:p w14:paraId="0CC2A661" w14:textId="77777777" w:rsidR="006B656E" w:rsidRDefault="006B656E" w:rsidP="0084491A"/>
          <w:p w14:paraId="10913497" w14:textId="77777777" w:rsidR="006B656E" w:rsidRDefault="006B656E" w:rsidP="0084491A"/>
          <w:p w14:paraId="7846ABB6" w14:textId="77777777" w:rsidR="006B656E" w:rsidRDefault="006B656E" w:rsidP="0084491A"/>
          <w:p w14:paraId="4A364D91" w14:textId="6A08C9B4" w:rsidR="006B656E" w:rsidRDefault="006B656E" w:rsidP="0084491A">
            <w:r>
              <w:t>Ende: 20.30h</w:t>
            </w:r>
          </w:p>
          <w:p w14:paraId="6E2EF513" w14:textId="5BF967BE" w:rsidR="006B656E" w:rsidRDefault="006B656E" w:rsidP="0084491A">
            <w:r>
              <w:t>Erstellt am  28.10.2020</w:t>
            </w:r>
          </w:p>
          <w:p w14:paraId="1DB666D0" w14:textId="426E3143" w:rsidR="006B656E" w:rsidRDefault="006B656E" w:rsidP="0084491A">
            <w:r>
              <w:t xml:space="preserve">Erstellt durch Wolfgang </w:t>
            </w:r>
            <w:proofErr w:type="spellStart"/>
            <w:r>
              <w:t>Juttner</w:t>
            </w:r>
            <w:proofErr w:type="spellEnd"/>
            <w:r>
              <w:t xml:space="preserve"> </w:t>
            </w:r>
          </w:p>
          <w:p w14:paraId="0F803CA7" w14:textId="38F0E65F" w:rsidR="006E43B9" w:rsidRPr="006B656E" w:rsidRDefault="006E43B9" w:rsidP="00C843EB">
            <w:pPr>
              <w:rPr>
                <w:rFonts w:cs="Arial"/>
              </w:rPr>
            </w:pPr>
          </w:p>
        </w:tc>
        <w:tc>
          <w:tcPr>
            <w:tcW w:w="1560" w:type="dxa"/>
          </w:tcPr>
          <w:p w14:paraId="45A399ED" w14:textId="77777777" w:rsidR="008D58FB" w:rsidRPr="00AB519F" w:rsidRDefault="008D58FB">
            <w:pPr>
              <w:rPr>
                <w:rFonts w:cs="Arial"/>
                <w:szCs w:val="22"/>
              </w:rPr>
            </w:pPr>
          </w:p>
          <w:p w14:paraId="3054E8F9" w14:textId="77777777" w:rsidR="008D58FB" w:rsidRPr="00AB519F" w:rsidRDefault="008D58FB">
            <w:pPr>
              <w:rPr>
                <w:rFonts w:cs="Arial"/>
                <w:szCs w:val="22"/>
              </w:rPr>
            </w:pPr>
          </w:p>
          <w:p w14:paraId="447A640F" w14:textId="77777777" w:rsidR="008D58FB" w:rsidRPr="00AB519F" w:rsidRDefault="008D58FB">
            <w:pPr>
              <w:rPr>
                <w:rFonts w:cs="Arial"/>
                <w:szCs w:val="22"/>
              </w:rPr>
            </w:pPr>
          </w:p>
          <w:p w14:paraId="265D77DB" w14:textId="77777777" w:rsidR="00D631F1" w:rsidRPr="00AB519F" w:rsidRDefault="00D631F1">
            <w:pPr>
              <w:rPr>
                <w:rFonts w:cs="Arial"/>
                <w:szCs w:val="22"/>
              </w:rPr>
            </w:pPr>
          </w:p>
          <w:p w14:paraId="6ACBCF51" w14:textId="77777777" w:rsidR="00CE3A29" w:rsidRPr="00AB519F" w:rsidRDefault="00CE3A29" w:rsidP="00CE3A29">
            <w:pPr>
              <w:rPr>
                <w:rFonts w:cs="Arial"/>
                <w:szCs w:val="22"/>
              </w:rPr>
            </w:pPr>
          </w:p>
          <w:p w14:paraId="27DD5090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70685AC8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6E6FACE1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4D482840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643D0A78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14C79B07" w14:textId="77777777" w:rsidR="00E139D2" w:rsidRPr="00AB519F" w:rsidRDefault="00E139D2" w:rsidP="002932DB">
            <w:pPr>
              <w:rPr>
                <w:rFonts w:cs="Arial"/>
                <w:szCs w:val="22"/>
              </w:rPr>
            </w:pPr>
          </w:p>
          <w:p w14:paraId="48931191" w14:textId="77777777" w:rsidR="00AE18FA" w:rsidRPr="00AB519F" w:rsidRDefault="00AE18FA" w:rsidP="002932DB">
            <w:pPr>
              <w:rPr>
                <w:rFonts w:cs="Arial"/>
                <w:szCs w:val="22"/>
              </w:rPr>
            </w:pPr>
          </w:p>
          <w:p w14:paraId="4D15C017" w14:textId="77777777" w:rsidR="00AE18FA" w:rsidRPr="00AB519F" w:rsidRDefault="00AE18FA" w:rsidP="00AE18FA">
            <w:pPr>
              <w:ind w:left="720"/>
              <w:rPr>
                <w:rFonts w:cs="Arial"/>
                <w:szCs w:val="22"/>
              </w:rPr>
            </w:pPr>
          </w:p>
          <w:p w14:paraId="56771915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320A1598" w14:textId="77777777" w:rsidR="00E139D2" w:rsidRPr="00AB519F" w:rsidRDefault="00E139D2" w:rsidP="00CE3A29">
            <w:pPr>
              <w:rPr>
                <w:rFonts w:cs="Arial"/>
                <w:szCs w:val="22"/>
              </w:rPr>
            </w:pPr>
          </w:p>
          <w:p w14:paraId="79CA1795" w14:textId="77777777" w:rsidR="00F70407" w:rsidRPr="00AB519F" w:rsidRDefault="00F70407" w:rsidP="00C843EB">
            <w:pPr>
              <w:rPr>
                <w:rFonts w:cs="Arial"/>
                <w:szCs w:val="22"/>
              </w:rPr>
            </w:pPr>
          </w:p>
        </w:tc>
        <w:tc>
          <w:tcPr>
            <w:tcW w:w="850" w:type="dxa"/>
          </w:tcPr>
          <w:p w14:paraId="58F7B673" w14:textId="77777777" w:rsidR="00CE3A29" w:rsidRDefault="00CE3A29" w:rsidP="00145BDC">
            <w:pPr>
              <w:rPr>
                <w:rFonts w:ascii="Calibri" w:hAnsi="Calibri"/>
                <w:szCs w:val="22"/>
              </w:rPr>
            </w:pPr>
          </w:p>
          <w:p w14:paraId="321F356A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25102F7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28EBA74E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37E32A0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B69156B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196775ED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3123C696" w14:textId="77777777" w:rsidR="00AB519F" w:rsidRDefault="00AB519F" w:rsidP="00145BDC">
            <w:pPr>
              <w:rPr>
                <w:rFonts w:ascii="Calibri" w:hAnsi="Calibri"/>
                <w:szCs w:val="22"/>
              </w:rPr>
            </w:pPr>
          </w:p>
          <w:p w14:paraId="448638E4" w14:textId="77777777" w:rsidR="00E139D2" w:rsidRPr="00AB519F" w:rsidRDefault="00E139D2" w:rsidP="00145BDC">
            <w:pPr>
              <w:rPr>
                <w:rFonts w:cs="Arial"/>
                <w:szCs w:val="22"/>
              </w:rPr>
            </w:pPr>
          </w:p>
          <w:p w14:paraId="6C4158D8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21FA4464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191E75CA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0998878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5D154560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14134F4A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3D59470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07D93408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32ADC0B8" w14:textId="77777777" w:rsidR="00372685" w:rsidRPr="00777537" w:rsidRDefault="00372685" w:rsidP="00145BDC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</w:tcPr>
          <w:p w14:paraId="4EC713F5" w14:textId="77777777" w:rsidR="004C74F2" w:rsidRPr="00777537" w:rsidRDefault="004C74F2">
            <w:pPr>
              <w:rPr>
                <w:rFonts w:ascii="Calibri" w:hAnsi="Calibri"/>
                <w:szCs w:val="22"/>
              </w:rPr>
            </w:pPr>
          </w:p>
        </w:tc>
      </w:tr>
    </w:tbl>
    <w:p w14:paraId="68B23850" w14:textId="1440FC28" w:rsidR="002F1290" w:rsidRPr="00777537" w:rsidRDefault="002F1290" w:rsidP="008A37A2">
      <w:pPr>
        <w:tabs>
          <w:tab w:val="left" w:pos="2623"/>
          <w:tab w:val="left" w:pos="14672"/>
        </w:tabs>
        <w:rPr>
          <w:rFonts w:ascii="Calibri" w:hAnsi="Calibri"/>
          <w:szCs w:val="22"/>
        </w:rPr>
      </w:pPr>
    </w:p>
    <w:sectPr w:rsidR="002F1290" w:rsidRPr="00777537">
      <w:headerReference w:type="default" r:id="rId8"/>
      <w:footerReference w:type="default" r:id="rId9"/>
      <w:pgSz w:w="11907" w:h="16840" w:code="9"/>
      <w:pgMar w:top="851" w:right="510" w:bottom="851" w:left="1168" w:header="72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D82D30" w14:textId="77777777" w:rsidR="003F77A9" w:rsidRDefault="003F77A9">
      <w:r>
        <w:separator/>
      </w:r>
    </w:p>
  </w:endnote>
  <w:endnote w:type="continuationSeparator" w:id="0">
    <w:p w14:paraId="38B892A2" w14:textId="77777777" w:rsidR="003F77A9" w:rsidRDefault="003F7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D818A" w14:textId="24F1CE6D" w:rsidR="0013547E" w:rsidRDefault="0013547E">
    <w:pPr>
      <w:pStyle w:val="Fuzeile"/>
      <w:jc w:val="right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IF 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DD4403">
      <w:rPr>
        <w:rStyle w:val="Seitenzahl"/>
        <w:noProof/>
        <w:sz w:val="20"/>
      </w:rPr>
      <w:instrText>2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 &lt;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NUMPAGES  \* MERGEFORMAT </w:instrText>
    </w:r>
    <w:r>
      <w:rPr>
        <w:rStyle w:val="Seitenzahl"/>
        <w:sz w:val="20"/>
      </w:rPr>
      <w:fldChar w:fldCharType="separate"/>
    </w:r>
    <w:r w:rsidR="00DD4403" w:rsidRPr="00DD4403">
      <w:rPr>
        <w:rStyle w:val="Seitenzahl"/>
        <w:noProof/>
      </w:rPr>
      <w:instrText>1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 „- 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=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2F1290">
      <w:rPr>
        <w:rStyle w:val="Seitenzahl"/>
        <w:noProof/>
        <w:sz w:val="20"/>
      </w:rPr>
      <w:instrText>2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+1 </w:instrText>
    </w:r>
    <w:r>
      <w:rPr>
        <w:rStyle w:val="Seitenzahl"/>
        <w:sz w:val="20"/>
      </w:rPr>
      <w:fldChar w:fldCharType="separate"/>
    </w:r>
    <w:r w:rsidR="002F1290">
      <w:rPr>
        <w:rStyle w:val="Seitenzahl"/>
        <w:noProof/>
        <w:sz w:val="20"/>
      </w:rPr>
      <w:instrText>3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 -“ „ „</w:instrText>
    </w:r>
    <w:r>
      <w:rPr>
        <w:sz w:val="20"/>
      </w:rPr>
      <w:fldChar w:fldCharType="separate"/>
    </w:r>
    <w:r w:rsidR="00DD4403">
      <w:rPr>
        <w:rStyle w:val="Seitenzahl"/>
        <w:noProof/>
        <w:sz w:val="20"/>
      </w:rPr>
      <w:t xml:space="preserve"> </w:t>
    </w:r>
    <w:r>
      <w:rPr>
        <w:sz w:val="20"/>
      </w:rPr>
      <w:fldChar w:fldCharType="end"/>
    </w:r>
  </w:p>
  <w:p w14:paraId="153F6DF7" w14:textId="77777777" w:rsidR="0013547E" w:rsidRDefault="001354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E94FF" w14:textId="77777777" w:rsidR="003F77A9" w:rsidRDefault="003F77A9">
      <w:r>
        <w:separator/>
      </w:r>
    </w:p>
  </w:footnote>
  <w:footnote w:type="continuationSeparator" w:id="0">
    <w:p w14:paraId="50C9783A" w14:textId="77777777" w:rsidR="003F77A9" w:rsidRDefault="003F7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70FCF" w14:textId="32E3672D" w:rsidR="0013547E" w:rsidRDefault="0013547E">
    <w:pPr>
      <w:pStyle w:val="Kopfzeile"/>
    </w:pPr>
  </w:p>
  <w:p w14:paraId="28B63771" w14:textId="77777777" w:rsidR="0013547E" w:rsidRDefault="001354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207AE"/>
    <w:multiLevelType w:val="hybridMultilevel"/>
    <w:tmpl w:val="DB1A0C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3795F"/>
    <w:multiLevelType w:val="hybridMultilevel"/>
    <w:tmpl w:val="9EBABB16"/>
    <w:lvl w:ilvl="0" w:tplc="A9B067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83296"/>
    <w:multiLevelType w:val="hybridMultilevel"/>
    <w:tmpl w:val="6310F28C"/>
    <w:lvl w:ilvl="0" w:tplc="1D0E07E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E29A7"/>
    <w:multiLevelType w:val="hybridMultilevel"/>
    <w:tmpl w:val="B41C2B5C"/>
    <w:lvl w:ilvl="0" w:tplc="958248B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85A2C"/>
    <w:multiLevelType w:val="hybridMultilevel"/>
    <w:tmpl w:val="726CF866"/>
    <w:lvl w:ilvl="0" w:tplc="CAEAE6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200F4"/>
    <w:multiLevelType w:val="hybridMultilevel"/>
    <w:tmpl w:val="5AFCE5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43236"/>
    <w:multiLevelType w:val="hybridMultilevel"/>
    <w:tmpl w:val="73D06B96"/>
    <w:lvl w:ilvl="0" w:tplc="792AE5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37FD4"/>
    <w:multiLevelType w:val="hybridMultilevel"/>
    <w:tmpl w:val="B61AB046"/>
    <w:lvl w:ilvl="0" w:tplc="F9FCE35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D6761"/>
    <w:multiLevelType w:val="hybridMultilevel"/>
    <w:tmpl w:val="C9D231DE"/>
    <w:lvl w:ilvl="0" w:tplc="A06E0C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75D56"/>
    <w:multiLevelType w:val="hybridMultilevel"/>
    <w:tmpl w:val="B14058EA"/>
    <w:lvl w:ilvl="0" w:tplc="675CA32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B487B"/>
    <w:multiLevelType w:val="hybridMultilevel"/>
    <w:tmpl w:val="F19A699A"/>
    <w:lvl w:ilvl="0" w:tplc="5712A3F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B47C5"/>
    <w:multiLevelType w:val="hybridMultilevel"/>
    <w:tmpl w:val="276230D4"/>
    <w:lvl w:ilvl="0" w:tplc="5B14AA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119BA"/>
    <w:multiLevelType w:val="hybridMultilevel"/>
    <w:tmpl w:val="CAB64FCC"/>
    <w:lvl w:ilvl="0" w:tplc="444C80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64941"/>
    <w:multiLevelType w:val="hybridMultilevel"/>
    <w:tmpl w:val="CAC45AE8"/>
    <w:lvl w:ilvl="0" w:tplc="D4D80F9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2CFD2164"/>
    <w:multiLevelType w:val="hybridMultilevel"/>
    <w:tmpl w:val="35B831A0"/>
    <w:lvl w:ilvl="0" w:tplc="D486A87C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09425A"/>
    <w:multiLevelType w:val="hybridMultilevel"/>
    <w:tmpl w:val="0BFE66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E7FAE"/>
    <w:multiLevelType w:val="hybridMultilevel"/>
    <w:tmpl w:val="66BA461A"/>
    <w:lvl w:ilvl="0" w:tplc="27DCB0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A1F9E"/>
    <w:multiLevelType w:val="hybridMultilevel"/>
    <w:tmpl w:val="6BF03236"/>
    <w:lvl w:ilvl="0" w:tplc="8A0445E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63A69"/>
    <w:multiLevelType w:val="hybridMultilevel"/>
    <w:tmpl w:val="DEAE539A"/>
    <w:lvl w:ilvl="0" w:tplc="BFC8024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6756F"/>
    <w:multiLevelType w:val="hybridMultilevel"/>
    <w:tmpl w:val="0FEE928E"/>
    <w:lvl w:ilvl="0" w:tplc="DF00BA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B222F"/>
    <w:multiLevelType w:val="hybridMultilevel"/>
    <w:tmpl w:val="3AA642FA"/>
    <w:lvl w:ilvl="0" w:tplc="5E1CDDF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36768"/>
    <w:multiLevelType w:val="hybridMultilevel"/>
    <w:tmpl w:val="07EA06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B1D41"/>
    <w:multiLevelType w:val="hybridMultilevel"/>
    <w:tmpl w:val="6A70A65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3A6918"/>
    <w:multiLevelType w:val="hybridMultilevel"/>
    <w:tmpl w:val="66C62F0C"/>
    <w:lvl w:ilvl="0" w:tplc="5B204A0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96F39"/>
    <w:multiLevelType w:val="hybridMultilevel"/>
    <w:tmpl w:val="27AC6942"/>
    <w:lvl w:ilvl="0" w:tplc="F0D2500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F0242"/>
    <w:multiLevelType w:val="hybridMultilevel"/>
    <w:tmpl w:val="A62EDC92"/>
    <w:lvl w:ilvl="0" w:tplc="440258F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83014"/>
    <w:multiLevelType w:val="hybridMultilevel"/>
    <w:tmpl w:val="0E3C8C4E"/>
    <w:lvl w:ilvl="0" w:tplc="9656E1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5035F"/>
    <w:multiLevelType w:val="hybridMultilevel"/>
    <w:tmpl w:val="89DA184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90CB0"/>
    <w:multiLevelType w:val="hybridMultilevel"/>
    <w:tmpl w:val="E52C80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30EAD"/>
    <w:multiLevelType w:val="hybridMultilevel"/>
    <w:tmpl w:val="C0C0FB5E"/>
    <w:lvl w:ilvl="0" w:tplc="087248C2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297BCD"/>
    <w:multiLevelType w:val="hybridMultilevel"/>
    <w:tmpl w:val="414EA876"/>
    <w:lvl w:ilvl="0" w:tplc="E0060B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24E6B"/>
    <w:multiLevelType w:val="hybridMultilevel"/>
    <w:tmpl w:val="6F84A504"/>
    <w:lvl w:ilvl="0" w:tplc="D91A7C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A73C7"/>
    <w:multiLevelType w:val="hybridMultilevel"/>
    <w:tmpl w:val="01F4301A"/>
    <w:lvl w:ilvl="0" w:tplc="813449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364EED"/>
    <w:multiLevelType w:val="hybridMultilevel"/>
    <w:tmpl w:val="7C6256C2"/>
    <w:lvl w:ilvl="0" w:tplc="0E203A28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DBD"/>
    <w:multiLevelType w:val="hybridMultilevel"/>
    <w:tmpl w:val="AA0C3178"/>
    <w:lvl w:ilvl="0" w:tplc="E8021BF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3D35E2"/>
    <w:multiLevelType w:val="hybridMultilevel"/>
    <w:tmpl w:val="AB08E64E"/>
    <w:lvl w:ilvl="0" w:tplc="840098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E293D"/>
    <w:multiLevelType w:val="hybridMultilevel"/>
    <w:tmpl w:val="B3763FD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04ACD"/>
    <w:multiLevelType w:val="hybridMultilevel"/>
    <w:tmpl w:val="61464A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954688"/>
    <w:multiLevelType w:val="hybridMultilevel"/>
    <w:tmpl w:val="C9AECF8A"/>
    <w:lvl w:ilvl="0" w:tplc="73C4B8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93704"/>
    <w:multiLevelType w:val="hybridMultilevel"/>
    <w:tmpl w:val="BC2462CE"/>
    <w:lvl w:ilvl="0" w:tplc="1E76E0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2"/>
  </w:num>
  <w:num w:numId="4">
    <w:abstractNumId w:val="39"/>
  </w:num>
  <w:num w:numId="5">
    <w:abstractNumId w:val="9"/>
  </w:num>
  <w:num w:numId="6">
    <w:abstractNumId w:val="35"/>
  </w:num>
  <w:num w:numId="7">
    <w:abstractNumId w:val="11"/>
  </w:num>
  <w:num w:numId="8">
    <w:abstractNumId w:val="3"/>
  </w:num>
  <w:num w:numId="9">
    <w:abstractNumId w:val="16"/>
  </w:num>
  <w:num w:numId="10">
    <w:abstractNumId w:val="25"/>
  </w:num>
  <w:num w:numId="11">
    <w:abstractNumId w:val="7"/>
  </w:num>
  <w:num w:numId="12">
    <w:abstractNumId w:val="10"/>
  </w:num>
  <w:num w:numId="13">
    <w:abstractNumId w:val="20"/>
  </w:num>
  <w:num w:numId="14">
    <w:abstractNumId w:val="18"/>
  </w:num>
  <w:num w:numId="15">
    <w:abstractNumId w:val="23"/>
  </w:num>
  <w:num w:numId="16">
    <w:abstractNumId w:val="32"/>
  </w:num>
  <w:num w:numId="17">
    <w:abstractNumId w:val="6"/>
  </w:num>
  <w:num w:numId="18">
    <w:abstractNumId w:val="37"/>
  </w:num>
  <w:num w:numId="19">
    <w:abstractNumId w:val="28"/>
  </w:num>
  <w:num w:numId="20">
    <w:abstractNumId w:val="17"/>
  </w:num>
  <w:num w:numId="21">
    <w:abstractNumId w:val="24"/>
  </w:num>
  <w:num w:numId="22">
    <w:abstractNumId w:val="27"/>
  </w:num>
  <w:num w:numId="23">
    <w:abstractNumId w:val="19"/>
  </w:num>
  <w:num w:numId="24">
    <w:abstractNumId w:val="4"/>
  </w:num>
  <w:num w:numId="25">
    <w:abstractNumId w:val="31"/>
  </w:num>
  <w:num w:numId="26">
    <w:abstractNumId w:val="26"/>
  </w:num>
  <w:num w:numId="27">
    <w:abstractNumId w:val="36"/>
  </w:num>
  <w:num w:numId="28">
    <w:abstractNumId w:val="1"/>
  </w:num>
  <w:num w:numId="29">
    <w:abstractNumId w:val="38"/>
  </w:num>
  <w:num w:numId="30">
    <w:abstractNumId w:val="30"/>
  </w:num>
  <w:num w:numId="31">
    <w:abstractNumId w:val="15"/>
  </w:num>
  <w:num w:numId="32">
    <w:abstractNumId w:val="13"/>
  </w:num>
  <w:num w:numId="33">
    <w:abstractNumId w:val="21"/>
  </w:num>
  <w:num w:numId="34">
    <w:abstractNumId w:val="34"/>
  </w:num>
  <w:num w:numId="35">
    <w:abstractNumId w:val="14"/>
  </w:num>
  <w:num w:numId="36">
    <w:abstractNumId w:val="5"/>
  </w:num>
  <w:num w:numId="37">
    <w:abstractNumId w:val="2"/>
  </w:num>
  <w:num w:numId="38">
    <w:abstractNumId w:val="29"/>
  </w:num>
  <w:num w:numId="39">
    <w:abstractNumId w:val="33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8C"/>
    <w:rsid w:val="0000415C"/>
    <w:rsid w:val="0002654D"/>
    <w:rsid w:val="00036F86"/>
    <w:rsid w:val="00050B1C"/>
    <w:rsid w:val="000547C5"/>
    <w:rsid w:val="00065D30"/>
    <w:rsid w:val="0008053B"/>
    <w:rsid w:val="00083429"/>
    <w:rsid w:val="00083837"/>
    <w:rsid w:val="000968AA"/>
    <w:rsid w:val="000A6694"/>
    <w:rsid w:val="000C2974"/>
    <w:rsid w:val="000D30D9"/>
    <w:rsid w:val="000E26EA"/>
    <w:rsid w:val="00104FBE"/>
    <w:rsid w:val="0010628F"/>
    <w:rsid w:val="00106F3E"/>
    <w:rsid w:val="00126199"/>
    <w:rsid w:val="0013547E"/>
    <w:rsid w:val="00145BDC"/>
    <w:rsid w:val="00152431"/>
    <w:rsid w:val="00156863"/>
    <w:rsid w:val="00170787"/>
    <w:rsid w:val="00181B53"/>
    <w:rsid w:val="001863AF"/>
    <w:rsid w:val="00197163"/>
    <w:rsid w:val="001A7DE8"/>
    <w:rsid w:val="001B4023"/>
    <w:rsid w:val="001D2055"/>
    <w:rsid w:val="001D3F27"/>
    <w:rsid w:val="002260F2"/>
    <w:rsid w:val="00236B5D"/>
    <w:rsid w:val="00244885"/>
    <w:rsid w:val="0025010D"/>
    <w:rsid w:val="00252486"/>
    <w:rsid w:val="00257F9F"/>
    <w:rsid w:val="0026336F"/>
    <w:rsid w:val="00264D98"/>
    <w:rsid w:val="002706C2"/>
    <w:rsid w:val="00274CCC"/>
    <w:rsid w:val="00282B12"/>
    <w:rsid w:val="00285451"/>
    <w:rsid w:val="002932DB"/>
    <w:rsid w:val="002B57C3"/>
    <w:rsid w:val="002C3692"/>
    <w:rsid w:val="002D1F82"/>
    <w:rsid w:val="002D7325"/>
    <w:rsid w:val="002F1290"/>
    <w:rsid w:val="002F1F3C"/>
    <w:rsid w:val="00302538"/>
    <w:rsid w:val="003030B5"/>
    <w:rsid w:val="0030707F"/>
    <w:rsid w:val="00314532"/>
    <w:rsid w:val="00316A25"/>
    <w:rsid w:val="003479FD"/>
    <w:rsid w:val="00370381"/>
    <w:rsid w:val="00372685"/>
    <w:rsid w:val="00382379"/>
    <w:rsid w:val="003A2B6E"/>
    <w:rsid w:val="003A5C79"/>
    <w:rsid w:val="003B0A37"/>
    <w:rsid w:val="003B3803"/>
    <w:rsid w:val="003B4676"/>
    <w:rsid w:val="003E3CCC"/>
    <w:rsid w:val="003F2A5C"/>
    <w:rsid w:val="003F2B1A"/>
    <w:rsid w:val="003F43FE"/>
    <w:rsid w:val="003F77A9"/>
    <w:rsid w:val="004062B3"/>
    <w:rsid w:val="004122DE"/>
    <w:rsid w:val="00432105"/>
    <w:rsid w:val="004618FE"/>
    <w:rsid w:val="00490308"/>
    <w:rsid w:val="004A70DF"/>
    <w:rsid w:val="004C74F2"/>
    <w:rsid w:val="004D19E7"/>
    <w:rsid w:val="00506C55"/>
    <w:rsid w:val="00526F21"/>
    <w:rsid w:val="005405B1"/>
    <w:rsid w:val="00545467"/>
    <w:rsid w:val="00556A06"/>
    <w:rsid w:val="00556B47"/>
    <w:rsid w:val="00556ED6"/>
    <w:rsid w:val="0055756C"/>
    <w:rsid w:val="00561F2E"/>
    <w:rsid w:val="005702FE"/>
    <w:rsid w:val="005777F0"/>
    <w:rsid w:val="005A6DAF"/>
    <w:rsid w:val="005B00CE"/>
    <w:rsid w:val="005C692B"/>
    <w:rsid w:val="005D7081"/>
    <w:rsid w:val="005F1AA6"/>
    <w:rsid w:val="005F3B5F"/>
    <w:rsid w:val="0060035D"/>
    <w:rsid w:val="00620B62"/>
    <w:rsid w:val="00625CAA"/>
    <w:rsid w:val="0063505B"/>
    <w:rsid w:val="00635110"/>
    <w:rsid w:val="00673FEC"/>
    <w:rsid w:val="006821FC"/>
    <w:rsid w:val="00697A5B"/>
    <w:rsid w:val="006B656E"/>
    <w:rsid w:val="006D1CA6"/>
    <w:rsid w:val="006E05B0"/>
    <w:rsid w:val="006E43B9"/>
    <w:rsid w:val="0070421C"/>
    <w:rsid w:val="0071205E"/>
    <w:rsid w:val="00720120"/>
    <w:rsid w:val="007240D6"/>
    <w:rsid w:val="00725D5C"/>
    <w:rsid w:val="00753F2C"/>
    <w:rsid w:val="00754557"/>
    <w:rsid w:val="00777537"/>
    <w:rsid w:val="0078695B"/>
    <w:rsid w:val="007C1D64"/>
    <w:rsid w:val="007C51D9"/>
    <w:rsid w:val="007D01F4"/>
    <w:rsid w:val="007D357E"/>
    <w:rsid w:val="007D54B8"/>
    <w:rsid w:val="00827D77"/>
    <w:rsid w:val="0084491A"/>
    <w:rsid w:val="00847B57"/>
    <w:rsid w:val="00851618"/>
    <w:rsid w:val="008630B0"/>
    <w:rsid w:val="008753E1"/>
    <w:rsid w:val="00875CBE"/>
    <w:rsid w:val="008876C3"/>
    <w:rsid w:val="0089210F"/>
    <w:rsid w:val="008A37A2"/>
    <w:rsid w:val="008B43A9"/>
    <w:rsid w:val="008B43BC"/>
    <w:rsid w:val="008D58FB"/>
    <w:rsid w:val="009172A8"/>
    <w:rsid w:val="00921D23"/>
    <w:rsid w:val="00933D81"/>
    <w:rsid w:val="00960217"/>
    <w:rsid w:val="00960403"/>
    <w:rsid w:val="00962784"/>
    <w:rsid w:val="00972027"/>
    <w:rsid w:val="0097252D"/>
    <w:rsid w:val="00991D0A"/>
    <w:rsid w:val="009926D2"/>
    <w:rsid w:val="009D2498"/>
    <w:rsid w:val="009D56E1"/>
    <w:rsid w:val="009E299E"/>
    <w:rsid w:val="00A1344F"/>
    <w:rsid w:val="00A26AEA"/>
    <w:rsid w:val="00A41897"/>
    <w:rsid w:val="00A57550"/>
    <w:rsid w:val="00A63032"/>
    <w:rsid w:val="00A63E9A"/>
    <w:rsid w:val="00A67DA0"/>
    <w:rsid w:val="00A75E7A"/>
    <w:rsid w:val="00A95353"/>
    <w:rsid w:val="00AA6A15"/>
    <w:rsid w:val="00AB18E6"/>
    <w:rsid w:val="00AB204D"/>
    <w:rsid w:val="00AB519F"/>
    <w:rsid w:val="00AC5F38"/>
    <w:rsid w:val="00AE18FA"/>
    <w:rsid w:val="00AF58BD"/>
    <w:rsid w:val="00B21249"/>
    <w:rsid w:val="00B3021A"/>
    <w:rsid w:val="00B73C2C"/>
    <w:rsid w:val="00B772C6"/>
    <w:rsid w:val="00BA0C42"/>
    <w:rsid w:val="00BC23BC"/>
    <w:rsid w:val="00BC4E7C"/>
    <w:rsid w:val="00BD5B22"/>
    <w:rsid w:val="00BE4663"/>
    <w:rsid w:val="00C1033D"/>
    <w:rsid w:val="00C31641"/>
    <w:rsid w:val="00C47363"/>
    <w:rsid w:val="00C52DFE"/>
    <w:rsid w:val="00C61908"/>
    <w:rsid w:val="00C658A8"/>
    <w:rsid w:val="00C751BF"/>
    <w:rsid w:val="00C81EED"/>
    <w:rsid w:val="00C843EB"/>
    <w:rsid w:val="00CB3F8C"/>
    <w:rsid w:val="00CC5899"/>
    <w:rsid w:val="00CE3A29"/>
    <w:rsid w:val="00D15FD8"/>
    <w:rsid w:val="00D631F1"/>
    <w:rsid w:val="00D70BC4"/>
    <w:rsid w:val="00D757A7"/>
    <w:rsid w:val="00D91CA0"/>
    <w:rsid w:val="00DC20DE"/>
    <w:rsid w:val="00DC6A16"/>
    <w:rsid w:val="00DD4403"/>
    <w:rsid w:val="00DE7D1A"/>
    <w:rsid w:val="00DF16F8"/>
    <w:rsid w:val="00E139D2"/>
    <w:rsid w:val="00E148D9"/>
    <w:rsid w:val="00E27497"/>
    <w:rsid w:val="00E36A0C"/>
    <w:rsid w:val="00E46181"/>
    <w:rsid w:val="00E5667C"/>
    <w:rsid w:val="00E74CEB"/>
    <w:rsid w:val="00EA57A7"/>
    <w:rsid w:val="00ED6DB5"/>
    <w:rsid w:val="00EE2A42"/>
    <w:rsid w:val="00EF2ACD"/>
    <w:rsid w:val="00EF7BBF"/>
    <w:rsid w:val="00F00A36"/>
    <w:rsid w:val="00F46CC2"/>
    <w:rsid w:val="00F575EF"/>
    <w:rsid w:val="00F70407"/>
    <w:rsid w:val="00F838A5"/>
    <w:rsid w:val="00F902B6"/>
    <w:rsid w:val="00FA258A"/>
    <w:rsid w:val="00FA4169"/>
    <w:rsid w:val="00FA79DC"/>
    <w:rsid w:val="00FB07AC"/>
    <w:rsid w:val="00FC4B56"/>
    <w:rsid w:val="00FD124F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AE144"/>
  <w15:docId w15:val="{E33C0381-BC5A-4F9B-B256-71D81587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/>
      <w:ind w:left="397" w:hanging="397"/>
      <w:outlineLvl w:val="0"/>
    </w:pPr>
    <w:rPr>
      <w:kern w:val="28"/>
    </w:rPr>
  </w:style>
  <w:style w:type="paragraph" w:styleId="berschrift2">
    <w:name w:val="heading 2"/>
    <w:basedOn w:val="Standard"/>
    <w:next w:val="Standard"/>
    <w:qFormat/>
    <w:pPr>
      <w:keepNext/>
      <w:spacing w:before="240"/>
      <w:ind w:left="1021" w:hanging="624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/>
      <w:ind w:left="1872" w:hanging="851"/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customStyle="1" w:styleId="Projektantrag">
    <w:name w:val="Projektantrag"/>
    <w:basedOn w:val="Standard"/>
    <w:pPr>
      <w:spacing w:before="57"/>
      <w:ind w:left="284"/>
    </w:pPr>
    <w:rPr>
      <w:sz w:val="32"/>
    </w:rPr>
  </w:style>
  <w:style w:type="paragraph" w:customStyle="1" w:styleId="arial24fett">
    <w:name w:val="arial 24 fett"/>
    <w:basedOn w:val="Standard"/>
    <w:rPr>
      <w:b/>
      <w:sz w:val="48"/>
    </w:rPr>
  </w:style>
  <w:style w:type="paragraph" w:customStyle="1" w:styleId="Betreff">
    <w:name w:val="Betreff"/>
    <w:basedOn w:val="Standard"/>
    <w:pPr>
      <w:tabs>
        <w:tab w:val="left" w:pos="5670"/>
      </w:tabs>
      <w:spacing w:after="1134"/>
    </w:pPr>
    <w:rPr>
      <w:b/>
      <w:caps/>
      <w:spacing w:val="20"/>
      <w:sz w:val="28"/>
    </w:r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3B4676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B467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A4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_Vorl8\VORLAGEN\protoko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49A7F-D454-4614-8779-2EC7A9F4D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protokoll.dot</Template>
  <TotalTime>0</TotalTime>
  <Pages>1</Pages>
  <Words>283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</vt:lpstr>
    </vt:vector>
  </TitlesOfParts>
  <Company>Sparkasse Ibbenbüren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Sparkasse</dc:creator>
  <cp:lastModifiedBy>u manfrass</cp:lastModifiedBy>
  <cp:revision>2</cp:revision>
  <cp:lastPrinted>2021-02-26T08:01:00Z</cp:lastPrinted>
  <dcterms:created xsi:type="dcterms:W3CDTF">2021-02-26T08:09:00Z</dcterms:created>
  <dcterms:modified xsi:type="dcterms:W3CDTF">2021-02-26T08:09:00Z</dcterms:modified>
</cp:coreProperties>
</file>